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-269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3421"/>
        <w:gridCol w:w="2790"/>
        <w:gridCol w:w="2159"/>
      </w:tblGrid>
      <w:tr w:rsidR="007B6FA3" w:rsidRPr="008B1C96" w14:paraId="59B52A2D" w14:textId="77777777" w:rsidTr="00B57AD3">
        <w:trPr>
          <w:trHeight w:val="432"/>
        </w:trPr>
        <w:tc>
          <w:tcPr>
            <w:tcW w:w="5000" w:type="pct"/>
            <w:gridSpan w:val="4"/>
            <w:shd w:val="clear" w:color="auto" w:fill="9A4168" w:themeFill="accent3" w:themeFillShade="BF"/>
            <w:vAlign w:val="center"/>
          </w:tcPr>
          <w:p w14:paraId="5C69963B" w14:textId="77777777" w:rsidR="007B6FA3" w:rsidRPr="008B1C96" w:rsidRDefault="00F57704" w:rsidP="00AC7319">
            <w:pPr>
              <w:pStyle w:val="Heading1"/>
              <w:outlineLvl w:val="0"/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67BAC5F" wp14:editId="319099C5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-466090</wp:posOffset>
                      </wp:positionV>
                      <wp:extent cx="6351905" cy="32004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51905" cy="32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CD97DA" w14:textId="77777777" w:rsidR="00F57704" w:rsidRPr="00C621D3" w:rsidRDefault="00F57704" w:rsidP="00F57704">
                                  <w:pPr>
                                    <w:pStyle w:val="Header"/>
                                    <w:ind w:right="360"/>
                                    <w:jc w:val="center"/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32"/>
                                      <w:szCs w:val="20"/>
                                    </w:rPr>
                                  </w:pPr>
                                  <w:r w:rsidRPr="00C621D3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32"/>
                                      <w:szCs w:val="20"/>
                                    </w:rPr>
                                    <w:t>Community COVID-19 Resource List</w:t>
                                  </w:r>
                                </w:p>
                                <w:p w14:paraId="36474CB4" w14:textId="77777777" w:rsidR="00F57704" w:rsidRDefault="00F57704" w:rsidP="00F5770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7BAC5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2pt;margin-top:-36.7pt;width:500.15pt;height:2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" filled="f" stroked="f" strokeweight=".5pt">
                      <v:textbox>
                        <w:txbxContent>
                          <w:p w14:paraId="3CCD97DA" w14:textId="77777777" w:rsidR="00F57704" w:rsidRPr="00C621D3" w:rsidRDefault="00F57704" w:rsidP="00F57704">
                            <w:pPr>
                              <w:pStyle w:val="Header"/>
                              <w:ind w:right="360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20"/>
                              </w:rPr>
                            </w:pPr>
                            <w:r w:rsidRPr="00C621D3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20"/>
                              </w:rPr>
                              <w:t>Community COVID-19 Resource List</w:t>
                            </w:r>
                          </w:p>
                          <w:p w14:paraId="36474CB4" w14:textId="77777777" w:rsidR="00F57704" w:rsidRDefault="00F57704" w:rsidP="00F5770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6FA3" w:rsidRPr="008B1C96">
              <w:rPr>
                <w:rFonts w:asciiTheme="minorHAnsi" w:hAnsiTheme="minorHAnsi"/>
                <w:sz w:val="28"/>
                <w:szCs w:val="28"/>
              </w:rPr>
              <w:t>Housing</w:t>
            </w:r>
            <w:r w:rsidR="00C57CDE" w:rsidRPr="008B1C96">
              <w:rPr>
                <w:rFonts w:asciiTheme="minorHAnsi" w:hAnsiTheme="minorHAnsi"/>
                <w:sz w:val="28"/>
                <w:szCs w:val="28"/>
              </w:rPr>
              <w:t xml:space="preserve"> and Homelessness</w:t>
            </w:r>
          </w:p>
        </w:tc>
      </w:tr>
      <w:tr w:rsidR="00E16D63" w:rsidRPr="008B1C96" w14:paraId="253A5B2D" w14:textId="77777777" w:rsidTr="00DB071E">
        <w:trPr>
          <w:trHeight w:val="360"/>
        </w:trPr>
        <w:tc>
          <w:tcPr>
            <w:tcW w:w="848" w:type="pct"/>
            <w:shd w:val="clear" w:color="auto" w:fill="F2E0E8" w:themeFill="accent3" w:themeFillTint="33"/>
            <w:vAlign w:val="center"/>
          </w:tcPr>
          <w:p w14:paraId="161FEAE6" w14:textId="77777777" w:rsidR="007B6FA3" w:rsidRPr="008B1C96" w:rsidRDefault="007B6FA3" w:rsidP="007B6FA3">
            <w:pPr>
              <w:rPr>
                <w:rFonts w:asciiTheme="minorHAnsi" w:hAnsiTheme="minorHAnsi"/>
                <w:b/>
                <w:bCs/>
              </w:rPr>
            </w:pPr>
            <w:r w:rsidRPr="008B1C96">
              <w:rPr>
                <w:rFonts w:asciiTheme="minorHAnsi" w:hAnsiTheme="minorHAnsi"/>
                <w:b/>
                <w:bCs/>
              </w:rPr>
              <w:t>Name</w:t>
            </w:r>
          </w:p>
        </w:tc>
        <w:tc>
          <w:tcPr>
            <w:tcW w:w="1697" w:type="pct"/>
            <w:shd w:val="clear" w:color="auto" w:fill="F2E0E8" w:themeFill="accent3" w:themeFillTint="33"/>
            <w:vAlign w:val="center"/>
          </w:tcPr>
          <w:p w14:paraId="61833845" w14:textId="77777777" w:rsidR="007B6FA3" w:rsidRPr="008B1C96" w:rsidRDefault="007B6FA3" w:rsidP="007B6FA3">
            <w:pPr>
              <w:rPr>
                <w:rFonts w:asciiTheme="minorHAnsi" w:hAnsiTheme="minorHAnsi"/>
                <w:b/>
                <w:bCs/>
              </w:rPr>
            </w:pPr>
            <w:r w:rsidRPr="008B1C96">
              <w:rPr>
                <w:rFonts w:asciiTheme="minorHAnsi" w:hAnsiTheme="minorHAnsi"/>
                <w:b/>
                <w:bCs/>
              </w:rPr>
              <w:t>Information</w:t>
            </w:r>
          </w:p>
        </w:tc>
        <w:tc>
          <w:tcPr>
            <w:tcW w:w="1384" w:type="pct"/>
            <w:shd w:val="clear" w:color="auto" w:fill="F2E0E8" w:themeFill="accent3" w:themeFillTint="33"/>
            <w:vAlign w:val="center"/>
          </w:tcPr>
          <w:p w14:paraId="02128A2F" w14:textId="77777777" w:rsidR="007B6FA3" w:rsidRPr="008B1C96" w:rsidRDefault="007B6FA3" w:rsidP="007B6FA3">
            <w:pPr>
              <w:rPr>
                <w:rFonts w:asciiTheme="minorHAnsi" w:hAnsiTheme="minorHAnsi"/>
                <w:b/>
                <w:bCs/>
              </w:rPr>
            </w:pPr>
            <w:r w:rsidRPr="008B1C96">
              <w:rPr>
                <w:rFonts w:asciiTheme="minorHAnsi" w:hAnsiTheme="minorHAnsi"/>
                <w:b/>
                <w:bCs/>
              </w:rPr>
              <w:t>Requirements</w:t>
            </w:r>
          </w:p>
        </w:tc>
        <w:tc>
          <w:tcPr>
            <w:tcW w:w="1071" w:type="pct"/>
            <w:shd w:val="clear" w:color="auto" w:fill="F2E0E8" w:themeFill="accent3" w:themeFillTint="33"/>
            <w:vAlign w:val="center"/>
          </w:tcPr>
          <w:p w14:paraId="1C4BDBC2" w14:textId="77777777" w:rsidR="007B6FA3" w:rsidRPr="008B1C96" w:rsidRDefault="007B6FA3" w:rsidP="007B6FA3">
            <w:pPr>
              <w:rPr>
                <w:rFonts w:asciiTheme="minorHAnsi" w:hAnsiTheme="minorHAnsi"/>
                <w:b/>
                <w:bCs/>
              </w:rPr>
            </w:pPr>
            <w:r w:rsidRPr="008B1C96">
              <w:rPr>
                <w:rFonts w:asciiTheme="minorHAnsi" w:hAnsiTheme="minorHAnsi"/>
                <w:b/>
                <w:bCs/>
              </w:rPr>
              <w:t>Location &amp; Phone #</w:t>
            </w:r>
          </w:p>
        </w:tc>
      </w:tr>
      <w:tr w:rsidR="006447A7" w:rsidRPr="008B1C96" w14:paraId="2AF72E07" w14:textId="77777777" w:rsidTr="00DB071E">
        <w:trPr>
          <w:trHeight w:val="864"/>
        </w:trPr>
        <w:tc>
          <w:tcPr>
            <w:tcW w:w="848" w:type="pct"/>
            <w:vAlign w:val="center"/>
          </w:tcPr>
          <w:p w14:paraId="0E26F27F" w14:textId="0A58E5F9" w:rsidR="007B6FA3" w:rsidRPr="008B1C96" w:rsidRDefault="00E04CBE" w:rsidP="00BF1D55">
            <w:pPr>
              <w:rPr>
                <w:rFonts w:asciiTheme="minorHAnsi" w:hAnsiTheme="minorHAnsi"/>
                <w:b/>
                <w:bCs/>
                <w:color w:val="0D0D0D" w:themeColor="text1" w:themeTint="F2"/>
              </w:rPr>
            </w:pPr>
            <w:hyperlink r:id="rId10" w:history="1">
              <w:r w:rsidR="00BF1D55" w:rsidRPr="000865A0">
                <w:rPr>
                  <w:rStyle w:val="Hyperlink"/>
                  <w:rFonts w:asciiTheme="minorHAnsi" w:hAnsiTheme="minorHAnsi"/>
                  <w:b/>
                  <w:bCs/>
                </w:rPr>
                <w:t>Greccio Housing</w:t>
              </w:r>
            </w:hyperlink>
          </w:p>
        </w:tc>
        <w:tc>
          <w:tcPr>
            <w:tcW w:w="1697" w:type="pct"/>
            <w:vAlign w:val="center"/>
          </w:tcPr>
          <w:p w14:paraId="07319AAD" w14:textId="77777777" w:rsidR="007B6FA3" w:rsidRPr="008B1C96" w:rsidRDefault="00BF1D55" w:rsidP="000B3868">
            <w:pPr>
              <w:pStyle w:val="ListParagraph"/>
              <w:numPr>
                <w:ilvl w:val="0"/>
                <w:numId w:val="6"/>
              </w:numPr>
              <w:textAlignment w:val="baseline"/>
              <w:rPr>
                <w:rFonts w:asciiTheme="minorHAnsi" w:hAnsiTheme="minorHAnsi" w:cs="Calibri"/>
                <w:color w:val="000000" w:themeColor="text1"/>
              </w:rPr>
            </w:pPr>
            <w:r w:rsidRPr="008B1C96">
              <w:rPr>
                <w:rFonts w:asciiTheme="minorHAnsi" w:hAnsiTheme="minorHAnsi" w:cs="Calibri"/>
                <w:color w:val="000000" w:themeColor="text1"/>
              </w:rPr>
              <w:t>Provides stable, safe, affordable housing</w:t>
            </w:r>
          </w:p>
          <w:p w14:paraId="15079C97" w14:textId="77777777" w:rsidR="00BF1D55" w:rsidRPr="008B1C96" w:rsidRDefault="00BF1D55" w:rsidP="000B3868">
            <w:pPr>
              <w:pStyle w:val="ListParagraph"/>
              <w:numPr>
                <w:ilvl w:val="0"/>
                <w:numId w:val="6"/>
              </w:numPr>
              <w:textAlignment w:val="baseline"/>
              <w:rPr>
                <w:rFonts w:asciiTheme="minorHAnsi" w:hAnsiTheme="minorHAnsi" w:cs="Calibri"/>
                <w:color w:val="000000" w:themeColor="text1"/>
              </w:rPr>
            </w:pPr>
            <w:r w:rsidRPr="008B1C96">
              <w:rPr>
                <w:rFonts w:asciiTheme="minorHAnsi" w:hAnsiTheme="minorHAnsi" w:cs="Calibri"/>
                <w:color w:val="000000" w:themeColor="text1"/>
              </w:rPr>
              <w:t>Currently a waitlist</w:t>
            </w:r>
          </w:p>
        </w:tc>
        <w:tc>
          <w:tcPr>
            <w:tcW w:w="1384" w:type="pct"/>
            <w:vAlign w:val="center"/>
          </w:tcPr>
          <w:p w14:paraId="600F1A1B" w14:textId="77777777" w:rsidR="00BF1D55" w:rsidRPr="008B1C96" w:rsidRDefault="00FE7AD1" w:rsidP="00FE7AD1">
            <w:pPr>
              <w:spacing w:after="60"/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sz w:val="22"/>
                <w:szCs w:val="22"/>
              </w:rPr>
              <w:t>Must c</w:t>
            </w:r>
            <w:r w:rsidR="00BF1D55" w:rsidRPr="008B1C96">
              <w:rPr>
                <w:rFonts w:asciiTheme="minorHAnsi" w:hAnsiTheme="minorHAnsi"/>
                <w:sz w:val="22"/>
                <w:szCs w:val="22"/>
              </w:rPr>
              <w:t>all every 30 days to stay on waitlist</w:t>
            </w:r>
          </w:p>
          <w:p w14:paraId="3E696210" w14:textId="77777777" w:rsidR="00BF1D55" w:rsidRPr="008B1C96" w:rsidRDefault="00BF1D55" w:rsidP="00BF1D55">
            <w:pPr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sz w:val="22"/>
                <w:szCs w:val="22"/>
              </w:rPr>
              <w:t>No history of repetitive offenses, crimes of violence or sexual misconduct</w:t>
            </w:r>
          </w:p>
        </w:tc>
        <w:tc>
          <w:tcPr>
            <w:tcW w:w="1071" w:type="pct"/>
            <w:vAlign w:val="center"/>
          </w:tcPr>
          <w:p w14:paraId="6BE3DAFF" w14:textId="77777777" w:rsidR="007B6FA3" w:rsidRPr="008B1C96" w:rsidRDefault="00BF1D55" w:rsidP="00BF1D55">
            <w:p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1015 E Pikes Peak, Suite 110</w:t>
            </w:r>
          </w:p>
          <w:p w14:paraId="1F556B04" w14:textId="77777777" w:rsidR="00BF1D55" w:rsidRPr="008B1C96" w:rsidRDefault="00BF1D55" w:rsidP="00BF1D55">
            <w:p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 w:cs="Calibri"/>
              </w:rPr>
              <w:t>719-475-1422</w:t>
            </w:r>
          </w:p>
        </w:tc>
      </w:tr>
      <w:tr w:rsidR="001A1945" w:rsidRPr="008B1C96" w14:paraId="35C1002A" w14:textId="77777777" w:rsidTr="00DB071E">
        <w:trPr>
          <w:trHeight w:val="864"/>
        </w:trPr>
        <w:tc>
          <w:tcPr>
            <w:tcW w:w="848" w:type="pct"/>
            <w:vAlign w:val="center"/>
          </w:tcPr>
          <w:p w14:paraId="1F5FB2AF" w14:textId="7B7E1C45" w:rsidR="001A1945" w:rsidRDefault="00E04CBE" w:rsidP="001A1945">
            <w:hyperlink r:id="rId11" w:history="1">
              <w:r w:rsidR="001A1945" w:rsidRPr="000865A0">
                <w:rPr>
                  <w:rStyle w:val="Hyperlink"/>
                  <w:rFonts w:asciiTheme="minorHAnsi" w:hAnsiTheme="minorHAnsi" w:cs="Calibri"/>
                  <w:b/>
                  <w:bCs/>
                </w:rPr>
                <w:t>New Promise Family Shelter</w:t>
              </w:r>
            </w:hyperlink>
            <w:r w:rsidR="001A1945">
              <w:rPr>
                <w:rStyle w:val="Hyperlink"/>
                <w:rFonts w:asciiTheme="minorHAnsi" w:hAnsiTheme="minorHAnsi" w:cs="Calibri"/>
                <w:b/>
                <w:bCs/>
                <w:color w:val="0D0D0D" w:themeColor="text1" w:themeTint="F2"/>
                <w:u w:val="none"/>
              </w:rPr>
              <w:t xml:space="preserve"> </w:t>
            </w:r>
          </w:p>
        </w:tc>
        <w:tc>
          <w:tcPr>
            <w:tcW w:w="1697" w:type="pct"/>
            <w:vAlign w:val="center"/>
          </w:tcPr>
          <w:p w14:paraId="300F7256" w14:textId="77777777" w:rsidR="001A1945" w:rsidRPr="008B1C96" w:rsidRDefault="001A1945" w:rsidP="001A1945">
            <w:pPr>
              <w:pStyle w:val="ListParagraph"/>
              <w:numPr>
                <w:ilvl w:val="0"/>
                <w:numId w:val="5"/>
              </w:numPr>
              <w:textAlignment w:val="baseline"/>
              <w:rPr>
                <w:rFonts w:asciiTheme="minorHAnsi" w:hAnsiTheme="minorHAnsi" w:cs="Calibri"/>
                <w:color w:val="000000" w:themeColor="text1"/>
              </w:rPr>
            </w:pPr>
            <w:r w:rsidRPr="008B1C96">
              <w:rPr>
                <w:rFonts w:asciiTheme="minorHAnsi" w:hAnsiTheme="minorHAnsi" w:cs="Calibri"/>
                <w:color w:val="000000" w:themeColor="text1"/>
              </w:rPr>
              <w:t>2 weeks stay maximum</w:t>
            </w:r>
          </w:p>
          <w:p w14:paraId="35569494" w14:textId="5BA21D0A" w:rsidR="001A1945" w:rsidRPr="008B1C96" w:rsidRDefault="001A1945" w:rsidP="001A1945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>*can stay longer with case management</w:t>
            </w:r>
            <w:r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>/</w:t>
            </w:r>
            <w:r w:rsidRPr="008B1C96"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>budget counseling</w:t>
            </w:r>
          </w:p>
        </w:tc>
        <w:tc>
          <w:tcPr>
            <w:tcW w:w="1384" w:type="pct"/>
            <w:vAlign w:val="center"/>
          </w:tcPr>
          <w:p w14:paraId="558EC3A9" w14:textId="7540F3A1" w:rsidR="001A1945" w:rsidRPr="008B1C96" w:rsidRDefault="001A1945" w:rsidP="001A1945">
            <w:pPr>
              <w:spacing w:afterLines="30" w:after="72"/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sz w:val="22"/>
                <w:szCs w:val="22"/>
              </w:rPr>
              <w:t>Must call every day for room availability</w:t>
            </w:r>
          </w:p>
        </w:tc>
        <w:tc>
          <w:tcPr>
            <w:tcW w:w="1071" w:type="pct"/>
            <w:vAlign w:val="center"/>
          </w:tcPr>
          <w:p w14:paraId="57CF5003" w14:textId="77777777" w:rsidR="001A1945" w:rsidRPr="008B1C96" w:rsidRDefault="001A1945" w:rsidP="001A1945">
            <w:pPr>
              <w:rPr>
                <w:rFonts w:asciiTheme="minorHAnsi" w:hAnsiTheme="minorHAnsi" w:cs="Calibri"/>
              </w:rPr>
            </w:pPr>
            <w:r w:rsidRPr="008B1C96">
              <w:rPr>
                <w:rFonts w:asciiTheme="minorHAnsi" w:hAnsiTheme="minorHAnsi" w:cs="Calibri"/>
              </w:rPr>
              <w:t>1647 S Nevada Ave</w:t>
            </w:r>
          </w:p>
          <w:p w14:paraId="60F518B0" w14:textId="473D6BEA" w:rsidR="001A1945" w:rsidRPr="008B1C96" w:rsidRDefault="001A1945" w:rsidP="001A1945">
            <w:pPr>
              <w:rPr>
                <w:rFonts w:asciiTheme="minorHAnsi" w:hAnsiTheme="minorHAnsi" w:cs="Calibri"/>
              </w:rPr>
            </w:pPr>
            <w:r w:rsidRPr="008B1C96">
              <w:rPr>
                <w:rFonts w:asciiTheme="minorHAnsi" w:hAnsiTheme="minorHAnsi" w:cs="Calibri"/>
              </w:rPr>
              <w:t>719-358-6220 </w:t>
            </w:r>
          </w:p>
        </w:tc>
      </w:tr>
      <w:tr w:rsidR="006447A7" w:rsidRPr="008B1C96" w14:paraId="6B7C21CE" w14:textId="77777777" w:rsidTr="00DB071E">
        <w:trPr>
          <w:trHeight w:val="864"/>
        </w:trPr>
        <w:tc>
          <w:tcPr>
            <w:tcW w:w="848" w:type="pct"/>
            <w:vAlign w:val="center"/>
          </w:tcPr>
          <w:p w14:paraId="67AD9782" w14:textId="77777777" w:rsidR="007B6FA3" w:rsidRPr="008B1C96" w:rsidRDefault="00E04CBE" w:rsidP="00BF1D55">
            <w:pPr>
              <w:rPr>
                <w:rFonts w:asciiTheme="minorHAnsi" w:hAnsiTheme="minorHAnsi"/>
              </w:rPr>
            </w:pPr>
            <w:hyperlink r:id="rId12" w:history="1">
              <w:r w:rsidR="00757093" w:rsidRPr="008B1C96">
                <w:rPr>
                  <w:rStyle w:val="Hyperlink"/>
                  <w:rFonts w:asciiTheme="minorHAnsi" w:hAnsiTheme="minorHAnsi" w:cs="Calibri"/>
                  <w:b/>
                  <w:bCs/>
                </w:rPr>
                <w:t>Partners in Housing</w:t>
              </w:r>
            </w:hyperlink>
            <w:r w:rsidR="00757093" w:rsidRPr="008B1C96">
              <w:rPr>
                <w:rFonts w:asciiTheme="minorHAnsi" w:hAnsiTheme="minorHAnsi" w:cs="Calibri"/>
                <w:b/>
                <w:bCs/>
              </w:rPr>
              <w:t xml:space="preserve"> </w:t>
            </w:r>
          </w:p>
        </w:tc>
        <w:tc>
          <w:tcPr>
            <w:tcW w:w="1697" w:type="pct"/>
            <w:vAlign w:val="center"/>
          </w:tcPr>
          <w:p w14:paraId="4D8AE464" w14:textId="77777777" w:rsidR="00757093" w:rsidRDefault="00757093" w:rsidP="000B386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 xml:space="preserve">Provides 1 year </w:t>
            </w:r>
            <w:r w:rsidR="00F3411B" w:rsidRPr="008B1C96">
              <w:rPr>
                <w:rFonts w:asciiTheme="minorHAnsi" w:hAnsiTheme="minorHAnsi"/>
              </w:rPr>
              <w:t xml:space="preserve">of </w:t>
            </w:r>
            <w:r w:rsidRPr="008B1C96">
              <w:rPr>
                <w:rFonts w:asciiTheme="minorHAnsi" w:hAnsiTheme="minorHAnsi"/>
              </w:rPr>
              <w:t>transitional housing</w:t>
            </w:r>
          </w:p>
          <w:p w14:paraId="00D5CCEE" w14:textId="057FDAF1" w:rsidR="00FD4DD4" w:rsidRPr="00FD4DD4" w:rsidRDefault="00FD4DD4" w:rsidP="000B386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Open 8:30am</w:t>
            </w:r>
            <w:r w:rsidR="00E71D9B">
              <w:rPr>
                <w:rFonts w:asciiTheme="minorHAnsi" w:hAnsiTheme="minorHAnsi"/>
              </w:rPr>
              <w:t>-</w:t>
            </w:r>
            <w:r w:rsidRPr="008B1C96">
              <w:rPr>
                <w:rFonts w:asciiTheme="minorHAnsi" w:hAnsiTheme="minorHAnsi"/>
              </w:rPr>
              <w:t>4:30pm M-F</w:t>
            </w:r>
          </w:p>
        </w:tc>
        <w:tc>
          <w:tcPr>
            <w:tcW w:w="1384" w:type="pct"/>
            <w:vAlign w:val="center"/>
          </w:tcPr>
          <w:p w14:paraId="25237C56" w14:textId="77777777" w:rsidR="00B507AC" w:rsidRPr="008B1C96" w:rsidRDefault="00B507AC" w:rsidP="00F3411B">
            <w:pPr>
              <w:spacing w:afterLines="30" w:after="72"/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sz w:val="22"/>
                <w:szCs w:val="22"/>
              </w:rPr>
              <w:t>Over 18 years old</w:t>
            </w:r>
          </w:p>
          <w:p w14:paraId="2292C251" w14:textId="4DA16986" w:rsidR="00FE7AD1" w:rsidRPr="008B1C96" w:rsidRDefault="00B507AC" w:rsidP="00F3411B">
            <w:pPr>
              <w:spacing w:afterLines="30" w:after="72"/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sz w:val="22"/>
                <w:szCs w:val="22"/>
              </w:rPr>
              <w:t>Must be</w:t>
            </w:r>
            <w:r w:rsidR="0054670C" w:rsidRPr="008B1C9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93500">
              <w:rPr>
                <w:rFonts w:asciiTheme="minorHAnsi" w:hAnsiTheme="minorHAnsi"/>
                <w:sz w:val="22"/>
                <w:szCs w:val="22"/>
              </w:rPr>
              <w:t>or c</w:t>
            </w:r>
            <w:r w:rsidRPr="008B1C96">
              <w:rPr>
                <w:rFonts w:asciiTheme="minorHAnsi" w:hAnsiTheme="minorHAnsi"/>
                <w:sz w:val="22"/>
                <w:szCs w:val="22"/>
              </w:rPr>
              <w:t>lose</w:t>
            </w:r>
            <w:r w:rsidR="00FE7AD1" w:rsidRPr="008B1C96">
              <w:rPr>
                <w:rFonts w:asciiTheme="minorHAnsi" w:hAnsiTheme="minorHAnsi"/>
                <w:sz w:val="22"/>
                <w:szCs w:val="22"/>
              </w:rPr>
              <w:t xml:space="preserve"> to </w:t>
            </w:r>
            <w:r w:rsidRPr="008B1C96">
              <w:rPr>
                <w:rFonts w:asciiTheme="minorHAnsi" w:hAnsiTheme="minorHAnsi"/>
                <w:sz w:val="22"/>
                <w:szCs w:val="22"/>
              </w:rPr>
              <w:t xml:space="preserve">being </w:t>
            </w:r>
            <w:r w:rsidR="00FE7AD1" w:rsidRPr="008B1C96">
              <w:rPr>
                <w:rFonts w:asciiTheme="minorHAnsi" w:hAnsiTheme="minorHAnsi"/>
                <w:sz w:val="22"/>
                <w:szCs w:val="22"/>
              </w:rPr>
              <w:t xml:space="preserve">homeless </w:t>
            </w:r>
          </w:p>
          <w:p w14:paraId="73355FF6" w14:textId="77777777" w:rsidR="00FE7AD1" w:rsidRPr="008B1C96" w:rsidRDefault="00FE7AD1" w:rsidP="00F3411B">
            <w:pPr>
              <w:spacing w:afterLines="30" w:after="72"/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sz w:val="22"/>
                <w:szCs w:val="22"/>
              </w:rPr>
              <w:t>Fleeing domestic violence</w:t>
            </w:r>
          </w:p>
          <w:p w14:paraId="61AF4598" w14:textId="77777777" w:rsidR="00FE7AD1" w:rsidRPr="008B1C96" w:rsidRDefault="00FE7AD1" w:rsidP="00F3411B">
            <w:pPr>
              <w:spacing w:afterLines="30" w:after="72"/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sz w:val="22"/>
                <w:szCs w:val="22"/>
              </w:rPr>
              <w:t>Legal US residency</w:t>
            </w:r>
          </w:p>
          <w:p w14:paraId="56BF20BD" w14:textId="22AFC4D1" w:rsidR="00FE7AD1" w:rsidRPr="008B1C96" w:rsidRDefault="00FE7AD1" w:rsidP="00093DE6">
            <w:pPr>
              <w:spacing w:afterLines="30" w:after="72"/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sz w:val="22"/>
                <w:szCs w:val="22"/>
              </w:rPr>
              <w:t>No criminal background</w:t>
            </w:r>
          </w:p>
        </w:tc>
        <w:tc>
          <w:tcPr>
            <w:tcW w:w="1071" w:type="pct"/>
            <w:vAlign w:val="center"/>
          </w:tcPr>
          <w:p w14:paraId="7D57CF58" w14:textId="77777777" w:rsidR="007B6FA3" w:rsidRPr="008B1C96" w:rsidRDefault="00757093" w:rsidP="00BF1D55">
            <w:pPr>
              <w:rPr>
                <w:rFonts w:asciiTheme="minorHAnsi" w:hAnsiTheme="minorHAnsi" w:cs="Calibri"/>
              </w:rPr>
            </w:pPr>
            <w:r w:rsidRPr="008B1C96">
              <w:rPr>
                <w:rFonts w:asciiTheme="minorHAnsi" w:hAnsiTheme="minorHAnsi" w:cs="Calibri"/>
              </w:rPr>
              <w:t>455 Gold Pass</w:t>
            </w:r>
            <w:r w:rsidR="00FE7AD1" w:rsidRPr="008B1C96">
              <w:rPr>
                <w:rFonts w:asciiTheme="minorHAnsi" w:hAnsiTheme="minorHAnsi" w:cs="Calibri"/>
              </w:rPr>
              <w:t xml:space="preserve"> </w:t>
            </w:r>
            <w:r w:rsidRPr="008B1C96">
              <w:rPr>
                <w:rFonts w:asciiTheme="minorHAnsi" w:hAnsiTheme="minorHAnsi" w:cs="Calibri"/>
              </w:rPr>
              <w:t>Height</w:t>
            </w:r>
            <w:r w:rsidR="00FE7AD1" w:rsidRPr="008B1C96">
              <w:rPr>
                <w:rFonts w:asciiTheme="minorHAnsi" w:hAnsiTheme="minorHAnsi" w:cs="Calibri"/>
              </w:rPr>
              <w:t>s</w:t>
            </w:r>
          </w:p>
          <w:p w14:paraId="2CBA5742" w14:textId="77777777" w:rsidR="00FE7AD1" w:rsidRPr="008B1C96" w:rsidRDefault="00FE7AD1" w:rsidP="00BF1D55">
            <w:pPr>
              <w:rPr>
                <w:rFonts w:asciiTheme="minorHAnsi" w:hAnsiTheme="minorHAnsi" w:cs="Calibri"/>
              </w:rPr>
            </w:pPr>
            <w:r w:rsidRPr="008B1C96">
              <w:rPr>
                <w:rFonts w:asciiTheme="minorHAnsi" w:hAnsiTheme="minorHAnsi" w:cs="Calibri"/>
              </w:rPr>
              <w:t>719-473-8890</w:t>
            </w:r>
          </w:p>
          <w:p w14:paraId="03B25539" w14:textId="77777777" w:rsidR="00757093" w:rsidRPr="008B1C96" w:rsidRDefault="00757093" w:rsidP="00BF1D55">
            <w:pPr>
              <w:rPr>
                <w:rFonts w:asciiTheme="minorHAnsi" w:hAnsiTheme="minorHAnsi"/>
              </w:rPr>
            </w:pPr>
          </w:p>
        </w:tc>
      </w:tr>
      <w:tr w:rsidR="006447A7" w:rsidRPr="008B1C96" w14:paraId="22C9247A" w14:textId="77777777" w:rsidTr="00DB071E">
        <w:trPr>
          <w:trHeight w:val="864"/>
        </w:trPr>
        <w:tc>
          <w:tcPr>
            <w:tcW w:w="848" w:type="pct"/>
            <w:vAlign w:val="center"/>
          </w:tcPr>
          <w:p w14:paraId="1429BB39" w14:textId="77777777" w:rsidR="007B6FA3" w:rsidRPr="008B1C96" w:rsidRDefault="00E04CBE" w:rsidP="00BF1D55">
            <w:pPr>
              <w:rPr>
                <w:rFonts w:asciiTheme="minorHAnsi" w:hAnsiTheme="minorHAnsi"/>
              </w:rPr>
            </w:pPr>
            <w:hyperlink r:id="rId13" w:history="1">
              <w:r w:rsidR="00B507AC" w:rsidRPr="008B1C96">
                <w:rPr>
                  <w:rStyle w:val="Hyperlink"/>
                  <w:rFonts w:asciiTheme="minorHAnsi" w:hAnsiTheme="minorHAnsi" w:cs="Calibri"/>
                  <w:b/>
                  <w:bCs/>
                </w:rPr>
                <w:t>RJ Montgomery Shelter</w:t>
              </w:r>
            </w:hyperlink>
            <w:r w:rsidR="00B507AC" w:rsidRPr="008B1C96">
              <w:rPr>
                <w:rFonts w:asciiTheme="minorHAnsi" w:hAnsiTheme="minorHAnsi" w:cs="Calibri"/>
                <w:b/>
                <w:bCs/>
              </w:rPr>
              <w:t xml:space="preserve"> </w:t>
            </w:r>
          </w:p>
        </w:tc>
        <w:tc>
          <w:tcPr>
            <w:tcW w:w="1697" w:type="pct"/>
            <w:vAlign w:val="center"/>
          </w:tcPr>
          <w:p w14:paraId="20003607" w14:textId="77777777" w:rsidR="00B507AC" w:rsidRPr="008B1C96" w:rsidRDefault="00F3411B" w:rsidP="000B3868">
            <w:pPr>
              <w:numPr>
                <w:ilvl w:val="0"/>
                <w:numId w:val="9"/>
              </w:numPr>
              <w:textAlignment w:val="baseline"/>
              <w:rPr>
                <w:rFonts w:asciiTheme="minorHAnsi" w:hAnsiTheme="minorHAnsi" w:cs="Calibri"/>
              </w:rPr>
            </w:pPr>
            <w:r w:rsidRPr="008B1C96">
              <w:rPr>
                <w:rFonts w:asciiTheme="minorHAnsi" w:hAnsiTheme="minorHAnsi" w:cs="Calibri"/>
              </w:rPr>
              <w:t xml:space="preserve">24/7 </w:t>
            </w:r>
            <w:r w:rsidR="00B507AC" w:rsidRPr="008B1C96">
              <w:rPr>
                <w:rFonts w:asciiTheme="minorHAnsi" w:hAnsiTheme="minorHAnsi" w:cs="Calibri"/>
              </w:rPr>
              <w:t>Homeless shelter </w:t>
            </w:r>
          </w:p>
          <w:p w14:paraId="4325667C" w14:textId="77777777" w:rsidR="007B6FA3" w:rsidRPr="008B1C96" w:rsidRDefault="00B507AC" w:rsidP="000B3868">
            <w:pPr>
              <w:numPr>
                <w:ilvl w:val="0"/>
                <w:numId w:val="9"/>
              </w:numPr>
              <w:textAlignment w:val="baseline"/>
              <w:rPr>
                <w:rFonts w:asciiTheme="minorHAnsi" w:hAnsiTheme="minorHAnsi" w:cs="Calibri"/>
              </w:rPr>
            </w:pPr>
            <w:r w:rsidRPr="008B1C96">
              <w:rPr>
                <w:rFonts w:asciiTheme="minorHAnsi" w:hAnsiTheme="minorHAnsi" w:cs="Calibri"/>
              </w:rPr>
              <w:t>Men, women and children accepted </w:t>
            </w:r>
          </w:p>
        </w:tc>
        <w:tc>
          <w:tcPr>
            <w:tcW w:w="1384" w:type="pct"/>
            <w:vAlign w:val="center"/>
          </w:tcPr>
          <w:p w14:paraId="0CD988E1" w14:textId="77777777" w:rsidR="007B6FA3" w:rsidRPr="008B1C96" w:rsidRDefault="00C57F37" w:rsidP="00BF1D55">
            <w:pPr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sz w:val="22"/>
                <w:szCs w:val="22"/>
              </w:rPr>
              <w:t>N/A</w:t>
            </w:r>
          </w:p>
        </w:tc>
        <w:tc>
          <w:tcPr>
            <w:tcW w:w="1071" w:type="pct"/>
            <w:vAlign w:val="center"/>
          </w:tcPr>
          <w:p w14:paraId="1064CD73" w14:textId="77777777" w:rsidR="00B507AC" w:rsidRPr="008B1C96" w:rsidRDefault="00B507AC" w:rsidP="00BF1D55">
            <w:pPr>
              <w:rPr>
                <w:rFonts w:asciiTheme="minorHAnsi" w:hAnsiTheme="minorHAnsi" w:cs="Calibri"/>
              </w:rPr>
            </w:pPr>
            <w:r w:rsidRPr="008B1C96">
              <w:rPr>
                <w:rFonts w:asciiTheme="minorHAnsi" w:hAnsiTheme="minorHAnsi" w:cs="Calibri"/>
              </w:rPr>
              <w:t xml:space="preserve">709 S Sierra Madre  </w:t>
            </w:r>
          </w:p>
          <w:p w14:paraId="062A609D" w14:textId="77777777" w:rsidR="007B6FA3" w:rsidRPr="008B1C96" w:rsidRDefault="00B507AC" w:rsidP="00BF1D55">
            <w:p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 w:cs="Calibri"/>
              </w:rPr>
              <w:t>719-578-9190</w:t>
            </w:r>
          </w:p>
        </w:tc>
      </w:tr>
      <w:tr w:rsidR="006447A7" w:rsidRPr="008B1C96" w14:paraId="642049DE" w14:textId="77777777" w:rsidTr="00DB071E">
        <w:trPr>
          <w:trHeight w:val="864"/>
        </w:trPr>
        <w:tc>
          <w:tcPr>
            <w:tcW w:w="848" w:type="pct"/>
            <w:vAlign w:val="center"/>
          </w:tcPr>
          <w:p w14:paraId="19893410" w14:textId="77777777" w:rsidR="007B6FA3" w:rsidRPr="008B1C96" w:rsidRDefault="00E04CBE" w:rsidP="00BF1D55">
            <w:pPr>
              <w:rPr>
                <w:rFonts w:asciiTheme="minorHAnsi" w:hAnsiTheme="minorHAnsi"/>
              </w:rPr>
            </w:pPr>
            <w:hyperlink r:id="rId14" w:history="1">
              <w:r w:rsidR="00B507AC" w:rsidRPr="008B1C96">
                <w:rPr>
                  <w:rStyle w:val="Hyperlink"/>
                  <w:rFonts w:asciiTheme="minorHAnsi" w:hAnsiTheme="minorHAnsi" w:cs="Calibri"/>
                  <w:b/>
                  <w:bCs/>
                </w:rPr>
                <w:t>Springs Rescue Mission</w:t>
              </w:r>
            </w:hyperlink>
            <w:r w:rsidR="00B507AC" w:rsidRPr="008B1C96">
              <w:rPr>
                <w:rFonts w:asciiTheme="minorHAnsi" w:hAnsiTheme="minorHAnsi" w:cs="Calibri"/>
                <w:b/>
                <w:bCs/>
              </w:rPr>
              <w:t xml:space="preserve"> </w:t>
            </w:r>
          </w:p>
        </w:tc>
        <w:tc>
          <w:tcPr>
            <w:tcW w:w="1697" w:type="pct"/>
            <w:vAlign w:val="center"/>
          </w:tcPr>
          <w:p w14:paraId="556FC320" w14:textId="77777777" w:rsidR="00B507AC" w:rsidRPr="008B1C96" w:rsidRDefault="00B507AC" w:rsidP="000B3868">
            <w:pPr>
              <w:numPr>
                <w:ilvl w:val="0"/>
                <w:numId w:val="8"/>
              </w:numPr>
              <w:textAlignment w:val="baseline"/>
              <w:rPr>
                <w:rFonts w:asciiTheme="minorHAnsi" w:hAnsiTheme="minorHAnsi" w:cs="Calibri"/>
              </w:rPr>
            </w:pPr>
            <w:r w:rsidRPr="008B1C96">
              <w:rPr>
                <w:rFonts w:asciiTheme="minorHAnsi" w:hAnsiTheme="minorHAnsi" w:cs="Calibri"/>
              </w:rPr>
              <w:t>Low-barrier shelter </w:t>
            </w:r>
          </w:p>
          <w:p w14:paraId="3B9D8CB9" w14:textId="77777777" w:rsidR="00B507AC" w:rsidRPr="008B1C96" w:rsidRDefault="00B507AC" w:rsidP="000B3868">
            <w:pPr>
              <w:numPr>
                <w:ilvl w:val="0"/>
                <w:numId w:val="8"/>
              </w:numPr>
              <w:textAlignment w:val="baseline"/>
              <w:rPr>
                <w:rFonts w:asciiTheme="minorHAnsi" w:hAnsiTheme="minorHAnsi" w:cs="Calibri"/>
              </w:rPr>
            </w:pPr>
            <w:r w:rsidRPr="008B1C96">
              <w:rPr>
                <w:rFonts w:asciiTheme="minorHAnsi" w:hAnsiTheme="minorHAnsi" w:cs="Calibri"/>
              </w:rPr>
              <w:t>Men and women </w:t>
            </w:r>
          </w:p>
          <w:p w14:paraId="17A25C7C" w14:textId="77777777" w:rsidR="007B6FA3" w:rsidRDefault="00B507AC" w:rsidP="000B3868">
            <w:pPr>
              <w:numPr>
                <w:ilvl w:val="0"/>
                <w:numId w:val="8"/>
              </w:numPr>
              <w:textAlignment w:val="baseline"/>
              <w:rPr>
                <w:rFonts w:asciiTheme="minorHAnsi" w:hAnsiTheme="minorHAnsi" w:cs="Calibri"/>
              </w:rPr>
            </w:pPr>
            <w:r w:rsidRPr="008B1C96">
              <w:rPr>
                <w:rFonts w:asciiTheme="minorHAnsi" w:hAnsiTheme="minorHAnsi" w:cs="Calibri"/>
              </w:rPr>
              <w:t>First come, first served </w:t>
            </w:r>
          </w:p>
          <w:p w14:paraId="262C76D7" w14:textId="20BD426C" w:rsidR="00FD4DD4" w:rsidRPr="00FD4DD4" w:rsidRDefault="00FD4DD4" w:rsidP="000B3868">
            <w:pPr>
              <w:numPr>
                <w:ilvl w:val="0"/>
                <w:numId w:val="8"/>
              </w:numPr>
              <w:textAlignment w:val="baseline"/>
              <w:rPr>
                <w:rFonts w:asciiTheme="minorHAnsi" w:hAnsiTheme="minorHAnsi" w:cs="Calibri"/>
              </w:rPr>
            </w:pPr>
            <w:r w:rsidRPr="008B1C96">
              <w:rPr>
                <w:rFonts w:asciiTheme="minorHAnsi" w:hAnsiTheme="minorHAnsi" w:cs="Calibri"/>
              </w:rPr>
              <w:t>Doors open 5</w:t>
            </w:r>
            <w:r w:rsidR="00E71D9B">
              <w:rPr>
                <w:rFonts w:asciiTheme="minorHAnsi" w:hAnsiTheme="minorHAnsi"/>
              </w:rPr>
              <w:t>-</w:t>
            </w:r>
            <w:r w:rsidRPr="008B1C96">
              <w:rPr>
                <w:rFonts w:asciiTheme="minorHAnsi" w:hAnsiTheme="minorHAnsi" w:cs="Calibri"/>
              </w:rPr>
              <w:t xml:space="preserve">10pm </w:t>
            </w:r>
            <w:r>
              <w:rPr>
                <w:rFonts w:asciiTheme="minorHAnsi" w:hAnsiTheme="minorHAnsi" w:cs="Calibri"/>
              </w:rPr>
              <w:t>7</w:t>
            </w:r>
            <w:r w:rsidRPr="008B1C96">
              <w:rPr>
                <w:rFonts w:asciiTheme="minorHAnsi" w:hAnsiTheme="minorHAnsi" w:cs="Calibri"/>
              </w:rPr>
              <w:t xml:space="preserve"> days a week</w:t>
            </w:r>
          </w:p>
        </w:tc>
        <w:tc>
          <w:tcPr>
            <w:tcW w:w="1384" w:type="pct"/>
            <w:vAlign w:val="center"/>
          </w:tcPr>
          <w:p w14:paraId="12D7E396" w14:textId="77777777" w:rsidR="007B6FA3" w:rsidRPr="008B1C96" w:rsidRDefault="00C57F37" w:rsidP="00BF1D55">
            <w:pPr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sz w:val="22"/>
                <w:szCs w:val="22"/>
              </w:rPr>
              <w:t>N/A</w:t>
            </w:r>
          </w:p>
        </w:tc>
        <w:tc>
          <w:tcPr>
            <w:tcW w:w="1071" w:type="pct"/>
            <w:vAlign w:val="center"/>
          </w:tcPr>
          <w:p w14:paraId="7F429DEC" w14:textId="77777777" w:rsidR="007B6FA3" w:rsidRPr="008B1C96" w:rsidRDefault="00B507AC" w:rsidP="00BF1D55">
            <w:pPr>
              <w:rPr>
                <w:rFonts w:asciiTheme="minorHAnsi" w:hAnsiTheme="minorHAnsi" w:cs="Calibri"/>
              </w:rPr>
            </w:pPr>
            <w:r w:rsidRPr="008B1C96">
              <w:rPr>
                <w:rFonts w:asciiTheme="minorHAnsi" w:hAnsiTheme="minorHAnsi" w:cs="Calibri"/>
              </w:rPr>
              <w:t>5 W Las Vegas </w:t>
            </w:r>
          </w:p>
          <w:p w14:paraId="39B15BEC" w14:textId="77777777" w:rsidR="00B507AC" w:rsidRPr="008B1C96" w:rsidRDefault="00C57F37" w:rsidP="00BF1D55">
            <w:pPr>
              <w:rPr>
                <w:rFonts w:asciiTheme="minorHAnsi" w:hAnsiTheme="minorHAnsi" w:cs="Calibri"/>
              </w:rPr>
            </w:pPr>
            <w:r w:rsidRPr="00C57F37">
              <w:rPr>
                <w:rFonts w:asciiTheme="minorHAnsi" w:hAnsiTheme="minorHAnsi" w:cs="Calibri"/>
              </w:rPr>
              <w:t>719-884-2758 or 719-314-2398</w:t>
            </w:r>
          </w:p>
        </w:tc>
      </w:tr>
      <w:tr w:rsidR="003D1EA1" w:rsidRPr="008B1C96" w14:paraId="4BEDC317" w14:textId="77777777" w:rsidTr="00A75860">
        <w:trPr>
          <w:trHeight w:val="199"/>
        </w:trPr>
        <w:tc>
          <w:tcPr>
            <w:tcW w:w="5000" w:type="pct"/>
            <w:gridSpan w:val="4"/>
            <w:shd w:val="clear" w:color="auto" w:fill="4E8F00"/>
            <w:vAlign w:val="center"/>
          </w:tcPr>
          <w:p w14:paraId="3CF98846" w14:textId="5BD946D0" w:rsidR="003D1EA1" w:rsidRPr="00E27A72" w:rsidRDefault="003D1EA1" w:rsidP="003D1EA1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</w:rPr>
            </w:pPr>
            <w:r w:rsidRPr="00E27A72">
              <w:rPr>
                <w:rFonts w:asciiTheme="minorHAnsi" w:hAnsiTheme="minorHAnsi"/>
                <w:b/>
                <w:bCs/>
                <w:color w:val="FFFFFF" w:themeColor="background1"/>
                <w:sz w:val="28"/>
                <w:szCs w:val="28"/>
              </w:rPr>
              <w:t>Childcare</w:t>
            </w:r>
          </w:p>
        </w:tc>
      </w:tr>
      <w:tr w:rsidR="003D1EA1" w:rsidRPr="008B1C96" w14:paraId="65BFF5BB" w14:textId="77777777" w:rsidTr="00DB071E">
        <w:trPr>
          <w:trHeight w:val="99"/>
        </w:trPr>
        <w:tc>
          <w:tcPr>
            <w:tcW w:w="848" w:type="pct"/>
            <w:shd w:val="clear" w:color="auto" w:fill="D5FD79"/>
            <w:vAlign w:val="center"/>
          </w:tcPr>
          <w:p w14:paraId="29B24282" w14:textId="61BB518D" w:rsidR="003D1EA1" w:rsidRDefault="003D1EA1" w:rsidP="003D1EA1">
            <w:r w:rsidRPr="008B1C96">
              <w:rPr>
                <w:rFonts w:asciiTheme="minorHAnsi" w:hAnsiTheme="minorHAnsi"/>
                <w:b/>
                <w:bCs/>
              </w:rPr>
              <w:t>Name</w:t>
            </w:r>
          </w:p>
        </w:tc>
        <w:tc>
          <w:tcPr>
            <w:tcW w:w="1697" w:type="pct"/>
            <w:shd w:val="clear" w:color="auto" w:fill="D5FD79"/>
            <w:vAlign w:val="center"/>
          </w:tcPr>
          <w:p w14:paraId="36AE3404" w14:textId="6A347120" w:rsidR="003D1EA1" w:rsidRPr="003D1EA1" w:rsidRDefault="003D1EA1" w:rsidP="003D1EA1">
            <w:pPr>
              <w:rPr>
                <w:rFonts w:asciiTheme="minorHAnsi" w:hAnsiTheme="minorHAnsi"/>
              </w:rPr>
            </w:pPr>
            <w:r w:rsidRPr="003D1EA1">
              <w:rPr>
                <w:rFonts w:asciiTheme="minorHAnsi" w:hAnsiTheme="minorHAnsi"/>
                <w:b/>
                <w:bCs/>
              </w:rPr>
              <w:t>Information</w:t>
            </w:r>
          </w:p>
        </w:tc>
        <w:tc>
          <w:tcPr>
            <w:tcW w:w="1384" w:type="pct"/>
            <w:shd w:val="clear" w:color="auto" w:fill="D5FD79"/>
            <w:vAlign w:val="center"/>
          </w:tcPr>
          <w:p w14:paraId="540E5F89" w14:textId="78E4CFD5" w:rsidR="003D1EA1" w:rsidRPr="008B1C96" w:rsidRDefault="003D1EA1" w:rsidP="00E15831">
            <w:pPr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b/>
                <w:bCs/>
              </w:rPr>
              <w:t>Requirements</w:t>
            </w:r>
          </w:p>
        </w:tc>
        <w:tc>
          <w:tcPr>
            <w:tcW w:w="1071" w:type="pct"/>
            <w:shd w:val="clear" w:color="auto" w:fill="D5FD79"/>
            <w:vAlign w:val="center"/>
          </w:tcPr>
          <w:p w14:paraId="4673DBB1" w14:textId="7D061E34" w:rsidR="003D1EA1" w:rsidRPr="008B1C96" w:rsidRDefault="003D1EA1" w:rsidP="003D1EA1">
            <w:pPr>
              <w:rPr>
                <w:rFonts w:asciiTheme="minorHAnsi" w:hAnsiTheme="minorHAnsi"/>
                <w:b/>
                <w:bCs/>
              </w:rPr>
            </w:pPr>
            <w:r w:rsidRPr="008B1C96">
              <w:rPr>
                <w:rFonts w:asciiTheme="minorHAnsi" w:hAnsiTheme="minorHAnsi"/>
                <w:b/>
                <w:bCs/>
              </w:rPr>
              <w:t>Location</w:t>
            </w:r>
            <w:r>
              <w:rPr>
                <w:rFonts w:asciiTheme="minorHAnsi" w:hAnsiTheme="minorHAnsi"/>
                <w:b/>
                <w:bCs/>
              </w:rPr>
              <w:t xml:space="preserve"> &amp; </w:t>
            </w:r>
            <w:r w:rsidRPr="008B1C96">
              <w:rPr>
                <w:rFonts w:asciiTheme="minorHAnsi" w:hAnsiTheme="minorHAnsi"/>
                <w:b/>
                <w:bCs/>
              </w:rPr>
              <w:t>Phone #</w:t>
            </w:r>
          </w:p>
        </w:tc>
      </w:tr>
      <w:tr w:rsidR="003D1EA1" w:rsidRPr="008B1C96" w14:paraId="0BCBB9BB" w14:textId="77777777" w:rsidTr="00DB071E">
        <w:trPr>
          <w:trHeight w:val="864"/>
        </w:trPr>
        <w:tc>
          <w:tcPr>
            <w:tcW w:w="848" w:type="pct"/>
            <w:vAlign w:val="center"/>
          </w:tcPr>
          <w:p w14:paraId="27DADE77" w14:textId="136722E2" w:rsidR="003D1EA1" w:rsidRDefault="00E04CBE" w:rsidP="003D1EA1">
            <w:hyperlink r:id="rId15" w:tgtFrame="_blank" w:history="1">
              <w:r w:rsidR="003D1EA1" w:rsidRPr="0029201C">
                <w:rPr>
                  <w:rStyle w:val="Hyperlink"/>
                  <w:rFonts w:asciiTheme="minorHAnsi" w:hAnsiTheme="minorHAnsi"/>
                  <w:b/>
                  <w:bCs/>
                </w:rPr>
                <w:t>Colorado Child Care Assistance Program</w:t>
              </w:r>
            </w:hyperlink>
          </w:p>
        </w:tc>
        <w:tc>
          <w:tcPr>
            <w:tcW w:w="1697" w:type="pct"/>
            <w:vAlign w:val="center"/>
          </w:tcPr>
          <w:p w14:paraId="76B1F790" w14:textId="77777777" w:rsidR="003D1EA1" w:rsidRPr="006B0DE2" w:rsidRDefault="003D1EA1" w:rsidP="003D1EA1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H</w:t>
            </w:r>
            <w:r w:rsidRPr="006B0DE2">
              <w:rPr>
                <w:rFonts w:asciiTheme="minorHAnsi" w:hAnsiTheme="minorHAnsi"/>
              </w:rPr>
              <w:t xml:space="preserve">elps families that are homeless, working, searching for work or in school find low-income </w:t>
            </w:r>
            <w:proofErr w:type="gramStart"/>
            <w:r w:rsidRPr="006B0DE2">
              <w:rPr>
                <w:rFonts w:asciiTheme="minorHAnsi" w:hAnsiTheme="minorHAnsi"/>
              </w:rPr>
              <w:t>child care</w:t>
            </w:r>
            <w:proofErr w:type="gramEnd"/>
            <w:r w:rsidRPr="006B0DE2">
              <w:rPr>
                <w:rFonts w:asciiTheme="minorHAnsi" w:hAnsiTheme="minorHAnsi"/>
              </w:rPr>
              <w:t xml:space="preserve"> assistance</w:t>
            </w:r>
          </w:p>
          <w:p w14:paraId="247349BF" w14:textId="77777777" w:rsidR="003D1EA1" w:rsidRDefault="003D1EA1" w:rsidP="003D1EA1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</w:rPr>
            </w:pPr>
            <w:proofErr w:type="gramStart"/>
            <w:r w:rsidRPr="008B1C96">
              <w:rPr>
                <w:rFonts w:asciiTheme="minorHAnsi" w:hAnsiTheme="minorHAnsi"/>
              </w:rPr>
              <w:t>Child care</w:t>
            </w:r>
            <w:proofErr w:type="gramEnd"/>
            <w:r w:rsidRPr="008B1C96">
              <w:rPr>
                <w:rFonts w:asciiTheme="minorHAnsi" w:hAnsiTheme="minorHAnsi"/>
              </w:rPr>
              <w:t xml:space="preserve"> subsidies</w:t>
            </w:r>
          </w:p>
          <w:p w14:paraId="12953946" w14:textId="75E0F6BB" w:rsidR="003D1EA1" w:rsidRPr="008B1C96" w:rsidRDefault="003D1EA1" w:rsidP="003D1EA1">
            <w:pPr>
              <w:numPr>
                <w:ilvl w:val="0"/>
                <w:numId w:val="8"/>
              </w:numPr>
              <w:textAlignment w:val="baseline"/>
              <w:rPr>
                <w:rFonts w:asciiTheme="minorHAnsi" w:hAnsiTheme="minorHAnsi" w:cs="Calibri"/>
              </w:rPr>
            </w:pPr>
            <w:r w:rsidRPr="00B57AD3">
              <w:rPr>
                <w:rFonts w:asciiTheme="minorHAnsi" w:hAnsiTheme="minorHAnsi"/>
              </w:rPr>
              <w:t xml:space="preserve">Can apply online at </w:t>
            </w:r>
            <w:r w:rsidRPr="00E15831">
              <w:rPr>
                <w:rFonts w:asciiTheme="minorHAnsi" w:hAnsiTheme="minorHAnsi"/>
                <w:sz w:val="22"/>
                <w:szCs w:val="22"/>
              </w:rPr>
              <w:t>coloradopeak.secure.force.com</w:t>
            </w:r>
          </w:p>
        </w:tc>
        <w:tc>
          <w:tcPr>
            <w:tcW w:w="1384" w:type="pct"/>
            <w:vAlign w:val="center"/>
          </w:tcPr>
          <w:p w14:paraId="526655AD" w14:textId="77777777" w:rsidR="003D1EA1" w:rsidRPr="008B1C96" w:rsidRDefault="003D1EA1" w:rsidP="003D1EA1">
            <w:pPr>
              <w:spacing w:after="60"/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sz w:val="22"/>
                <w:szCs w:val="22"/>
              </w:rPr>
              <w:t xml:space="preserve">Must have </w:t>
            </w:r>
            <w:r w:rsidRPr="006B0DE2">
              <w:rPr>
                <w:rFonts w:asciiTheme="minorHAnsi" w:hAnsiTheme="minorHAnsi"/>
                <w:sz w:val="22"/>
                <w:szCs w:val="22"/>
              </w:rPr>
              <w:t xml:space="preserve">income </w:t>
            </w:r>
            <w:r w:rsidRPr="008B1C96">
              <w:rPr>
                <w:rFonts w:asciiTheme="minorHAnsi" w:hAnsiTheme="minorHAnsi"/>
                <w:sz w:val="22"/>
                <w:szCs w:val="22"/>
              </w:rPr>
              <w:t>under</w:t>
            </w:r>
            <w:r w:rsidRPr="006B0DE2">
              <w:rPr>
                <w:rFonts w:asciiTheme="minorHAnsi" w:hAnsiTheme="minorHAnsi"/>
                <w:sz w:val="22"/>
                <w:szCs w:val="22"/>
              </w:rPr>
              <w:t xml:space="preserve"> 85% of median income</w:t>
            </w:r>
          </w:p>
          <w:p w14:paraId="3AF19D7F" w14:textId="77777777" w:rsidR="003D1EA1" w:rsidRPr="008B1C96" w:rsidRDefault="003D1EA1" w:rsidP="003D1EA1">
            <w:pPr>
              <w:spacing w:after="60"/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sz w:val="22"/>
                <w:szCs w:val="22"/>
              </w:rPr>
              <w:t>W</w:t>
            </w:r>
            <w:r w:rsidRPr="006B0DE2">
              <w:rPr>
                <w:rFonts w:asciiTheme="minorHAnsi" w:hAnsiTheme="minorHAnsi"/>
                <w:sz w:val="22"/>
                <w:szCs w:val="22"/>
              </w:rPr>
              <w:t>orking, seeking employment, or are participating in training/education</w:t>
            </w:r>
          </w:p>
          <w:p w14:paraId="01C2F532" w14:textId="3FB17F14" w:rsidR="003D1EA1" w:rsidRPr="008B1C96" w:rsidRDefault="003D1EA1" w:rsidP="003D1EA1">
            <w:pPr>
              <w:rPr>
                <w:rFonts w:asciiTheme="minorHAnsi" w:hAnsiTheme="minorHAnsi"/>
                <w:sz w:val="22"/>
                <w:szCs w:val="22"/>
              </w:rPr>
            </w:pPr>
            <w:r w:rsidRPr="006B0DE2">
              <w:rPr>
                <w:rFonts w:asciiTheme="minorHAnsi" w:hAnsiTheme="minorHAnsi"/>
                <w:sz w:val="22"/>
                <w:szCs w:val="22"/>
              </w:rPr>
              <w:t xml:space="preserve">Have </w:t>
            </w:r>
            <w:r w:rsidRPr="008B1C96">
              <w:rPr>
                <w:rFonts w:asciiTheme="minorHAnsi" w:hAnsiTheme="minorHAnsi"/>
                <w:sz w:val="22"/>
                <w:szCs w:val="22"/>
              </w:rPr>
              <w:t>1 +</w:t>
            </w:r>
            <w:r w:rsidRPr="006B0DE2">
              <w:rPr>
                <w:rFonts w:asciiTheme="minorHAnsi" w:hAnsiTheme="minorHAnsi"/>
                <w:sz w:val="22"/>
                <w:szCs w:val="22"/>
              </w:rPr>
              <w:t xml:space="preserve"> child who is under 13 (or 19 </w:t>
            </w:r>
            <w:r w:rsidRPr="008B1C96">
              <w:rPr>
                <w:rFonts w:asciiTheme="minorHAnsi" w:hAnsiTheme="minorHAnsi"/>
                <w:sz w:val="22"/>
                <w:szCs w:val="22"/>
              </w:rPr>
              <w:t>with</w:t>
            </w:r>
            <w:r w:rsidRPr="006B0DE2">
              <w:rPr>
                <w:rFonts w:asciiTheme="minorHAnsi" w:hAnsiTheme="minorHAnsi"/>
                <w:sz w:val="22"/>
                <w:szCs w:val="22"/>
              </w:rPr>
              <w:t xml:space="preserve"> special needs</w:t>
            </w:r>
            <w:r w:rsidR="00AF0DFE">
              <w:rPr>
                <w:rFonts w:asciiTheme="minorHAnsi" w:hAnsiTheme="minorHAnsi"/>
                <w:sz w:val="22"/>
                <w:szCs w:val="22"/>
              </w:rPr>
              <w:t>/</w:t>
            </w:r>
            <w:r w:rsidRPr="006B0DE2">
              <w:rPr>
                <w:rFonts w:asciiTheme="minorHAnsi" w:hAnsiTheme="minorHAnsi"/>
                <w:sz w:val="22"/>
                <w:szCs w:val="22"/>
              </w:rPr>
              <w:t>disability)</w:t>
            </w:r>
          </w:p>
        </w:tc>
        <w:tc>
          <w:tcPr>
            <w:tcW w:w="1071" w:type="pct"/>
            <w:vAlign w:val="center"/>
          </w:tcPr>
          <w:p w14:paraId="2F452C92" w14:textId="7D45E4ED" w:rsidR="003D1EA1" w:rsidRPr="008B1C96" w:rsidRDefault="003D1EA1" w:rsidP="003D1EA1">
            <w:pPr>
              <w:rPr>
                <w:rFonts w:asciiTheme="minorHAnsi" w:hAnsiTheme="minorHAnsi" w:cs="Calibri"/>
              </w:rPr>
            </w:pPr>
            <w:r w:rsidRPr="008B1C96">
              <w:rPr>
                <w:rFonts w:asciiTheme="minorHAnsi" w:hAnsiTheme="minorHAnsi"/>
                <w:b/>
                <w:bCs/>
              </w:rPr>
              <w:t xml:space="preserve"> </w:t>
            </w:r>
            <w:r w:rsidRPr="008B1C96">
              <w:rPr>
                <w:rFonts w:asciiTheme="minorHAnsi" w:hAnsiTheme="minorHAnsi"/>
              </w:rPr>
              <w:t>719-636-0000</w:t>
            </w:r>
          </w:p>
        </w:tc>
      </w:tr>
      <w:tr w:rsidR="003D1EA1" w:rsidRPr="008B1C96" w14:paraId="787A42F0" w14:textId="77777777" w:rsidTr="00DB071E">
        <w:trPr>
          <w:trHeight w:val="864"/>
        </w:trPr>
        <w:tc>
          <w:tcPr>
            <w:tcW w:w="848" w:type="pct"/>
            <w:vAlign w:val="center"/>
          </w:tcPr>
          <w:p w14:paraId="7313BB53" w14:textId="7D6C6675" w:rsidR="003D1EA1" w:rsidRDefault="00E04CBE" w:rsidP="003D1EA1">
            <w:hyperlink r:id="rId16" w:history="1">
              <w:r w:rsidR="003D1EA1" w:rsidRPr="00CB4264">
                <w:rPr>
                  <w:rStyle w:val="Hyperlink"/>
                  <w:rFonts w:asciiTheme="minorHAnsi" w:hAnsiTheme="minorHAnsi"/>
                  <w:b/>
                  <w:bCs/>
                </w:rPr>
                <w:t>Colorado Preschool Program</w:t>
              </w:r>
            </w:hyperlink>
          </w:p>
        </w:tc>
        <w:tc>
          <w:tcPr>
            <w:tcW w:w="1697" w:type="pct"/>
            <w:vAlign w:val="center"/>
          </w:tcPr>
          <w:p w14:paraId="570648A6" w14:textId="2BEE9727" w:rsidR="003D1EA1" w:rsidRPr="008B1C96" w:rsidRDefault="003D1EA1" w:rsidP="003D1EA1">
            <w:pPr>
              <w:numPr>
                <w:ilvl w:val="0"/>
                <w:numId w:val="8"/>
              </w:numPr>
              <w:textAlignment w:val="baseline"/>
              <w:rPr>
                <w:rFonts w:asciiTheme="minorHAnsi" w:hAnsiTheme="minorHAnsi" w:cs="Calibri"/>
              </w:rPr>
            </w:pPr>
            <w:r w:rsidRPr="008B1C96">
              <w:rPr>
                <w:rFonts w:asciiTheme="minorHAnsi" w:hAnsiTheme="minorHAnsi"/>
              </w:rPr>
              <w:t>H</w:t>
            </w:r>
            <w:r w:rsidRPr="00CB4264">
              <w:rPr>
                <w:rFonts w:asciiTheme="minorHAnsi" w:hAnsiTheme="minorHAnsi"/>
              </w:rPr>
              <w:t>alf-day or full-day preschool or full-day kindergarten at reduced cost</w:t>
            </w:r>
          </w:p>
        </w:tc>
        <w:tc>
          <w:tcPr>
            <w:tcW w:w="1384" w:type="pct"/>
            <w:vAlign w:val="center"/>
          </w:tcPr>
          <w:p w14:paraId="271DFEEB" w14:textId="1985E7BE" w:rsidR="003D1EA1" w:rsidRPr="008B1C96" w:rsidRDefault="003D1EA1" w:rsidP="003D1EA1">
            <w:pPr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</w:rPr>
              <w:t>L</w:t>
            </w:r>
            <w:r w:rsidRPr="00CB4264">
              <w:rPr>
                <w:rFonts w:asciiTheme="minorHAnsi" w:hAnsiTheme="minorHAnsi"/>
              </w:rPr>
              <w:t xml:space="preserve">ocal preschool </w:t>
            </w:r>
            <w:r w:rsidRPr="008B1C96">
              <w:rPr>
                <w:rFonts w:asciiTheme="minorHAnsi" w:hAnsiTheme="minorHAnsi"/>
              </w:rPr>
              <w:t xml:space="preserve">to </w:t>
            </w:r>
            <w:r w:rsidRPr="00CB4264">
              <w:rPr>
                <w:rFonts w:asciiTheme="minorHAnsi" w:hAnsiTheme="minorHAnsi"/>
              </w:rPr>
              <w:t>determin</w:t>
            </w:r>
            <w:r w:rsidRPr="008B1C96">
              <w:rPr>
                <w:rFonts w:asciiTheme="minorHAnsi" w:hAnsiTheme="minorHAnsi"/>
              </w:rPr>
              <w:t>e</w:t>
            </w:r>
            <w:r w:rsidRPr="00CB4264">
              <w:rPr>
                <w:rFonts w:asciiTheme="minorHAnsi" w:hAnsiTheme="minorHAnsi"/>
              </w:rPr>
              <w:t xml:space="preserve"> </w:t>
            </w:r>
            <w:r w:rsidRPr="008B1C96">
              <w:rPr>
                <w:rFonts w:asciiTheme="minorHAnsi" w:hAnsiTheme="minorHAnsi"/>
              </w:rPr>
              <w:t>c</w:t>
            </w:r>
            <w:r w:rsidRPr="00CB4264">
              <w:rPr>
                <w:rFonts w:asciiTheme="minorHAnsi" w:hAnsiTheme="minorHAnsi"/>
              </w:rPr>
              <w:t>hild eligibility</w:t>
            </w:r>
          </w:p>
        </w:tc>
        <w:tc>
          <w:tcPr>
            <w:tcW w:w="1071" w:type="pct"/>
            <w:vAlign w:val="center"/>
          </w:tcPr>
          <w:p w14:paraId="44C94574" w14:textId="4118334C" w:rsidR="003D1EA1" w:rsidRPr="008B1C96" w:rsidRDefault="003D1EA1" w:rsidP="003D1EA1">
            <w:pPr>
              <w:rPr>
                <w:rFonts w:asciiTheme="minorHAnsi" w:hAnsiTheme="minorHAnsi" w:cs="Calibri"/>
              </w:rPr>
            </w:pPr>
            <w:r w:rsidRPr="008B1C96">
              <w:rPr>
                <w:rFonts w:asciiTheme="minorHAnsi" w:hAnsiTheme="minorHAnsi"/>
              </w:rPr>
              <w:t>Call</w:t>
            </w:r>
            <w:r w:rsidRPr="00CB4264">
              <w:rPr>
                <w:rFonts w:asciiTheme="minorHAnsi" w:hAnsiTheme="minorHAnsi"/>
              </w:rPr>
              <w:t xml:space="preserve"> local school district</w:t>
            </w:r>
          </w:p>
        </w:tc>
      </w:tr>
      <w:tr w:rsidR="003D1EA1" w:rsidRPr="008B1C96" w14:paraId="4886EB87" w14:textId="77777777" w:rsidTr="00DB071E">
        <w:trPr>
          <w:trHeight w:val="864"/>
        </w:trPr>
        <w:tc>
          <w:tcPr>
            <w:tcW w:w="848" w:type="pct"/>
            <w:vAlign w:val="center"/>
          </w:tcPr>
          <w:p w14:paraId="5F3087E9" w14:textId="5874CB31" w:rsidR="003D1EA1" w:rsidRDefault="00E04CBE" w:rsidP="003D1EA1">
            <w:hyperlink r:id="rId17" w:history="1">
              <w:r w:rsidR="003D1EA1" w:rsidRPr="008B1C96">
                <w:rPr>
                  <w:rStyle w:val="Hyperlink"/>
                  <w:rFonts w:asciiTheme="minorHAnsi" w:hAnsiTheme="minorHAnsi"/>
                  <w:b/>
                  <w:bCs/>
                </w:rPr>
                <w:t>Mile High United Way</w:t>
              </w:r>
            </w:hyperlink>
          </w:p>
        </w:tc>
        <w:tc>
          <w:tcPr>
            <w:tcW w:w="1697" w:type="pct"/>
            <w:vAlign w:val="center"/>
          </w:tcPr>
          <w:p w14:paraId="63DAE80F" w14:textId="13A3F5D0" w:rsidR="003D1EA1" w:rsidRPr="008B1C96" w:rsidRDefault="003D1EA1" w:rsidP="003D1EA1">
            <w:pPr>
              <w:numPr>
                <w:ilvl w:val="0"/>
                <w:numId w:val="8"/>
              </w:numPr>
              <w:textAlignment w:val="baseline"/>
              <w:rPr>
                <w:rFonts w:asciiTheme="minorHAnsi" w:hAnsiTheme="minorHAnsi" w:cs="Calibri"/>
              </w:rPr>
            </w:pPr>
            <w:r w:rsidRPr="008B1C96">
              <w:rPr>
                <w:rFonts w:asciiTheme="minorHAnsi" w:hAnsiTheme="minorHAnsi"/>
              </w:rPr>
              <w:t xml:space="preserve">Referrals to </w:t>
            </w:r>
            <w:proofErr w:type="gramStart"/>
            <w:r w:rsidRPr="008B1C96">
              <w:rPr>
                <w:rFonts w:asciiTheme="minorHAnsi" w:hAnsiTheme="minorHAnsi"/>
              </w:rPr>
              <w:t>child care</w:t>
            </w:r>
            <w:proofErr w:type="gramEnd"/>
            <w:r w:rsidRPr="008B1C96">
              <w:rPr>
                <w:rFonts w:asciiTheme="minorHAnsi" w:hAnsiTheme="minorHAnsi"/>
              </w:rPr>
              <w:t>, financial assistance, and education about care</w:t>
            </w:r>
          </w:p>
        </w:tc>
        <w:tc>
          <w:tcPr>
            <w:tcW w:w="1384" w:type="pct"/>
            <w:vAlign w:val="center"/>
          </w:tcPr>
          <w:p w14:paraId="60056F4C" w14:textId="1419EC54" w:rsidR="003D1EA1" w:rsidRPr="008B1C96" w:rsidRDefault="003D1EA1" w:rsidP="003D1EA1">
            <w:pPr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</w:rPr>
              <w:t>N/A</w:t>
            </w:r>
          </w:p>
        </w:tc>
        <w:tc>
          <w:tcPr>
            <w:tcW w:w="1071" w:type="pct"/>
            <w:vAlign w:val="center"/>
          </w:tcPr>
          <w:p w14:paraId="4B8BAD5F" w14:textId="418C1C18" w:rsidR="003D1EA1" w:rsidRPr="008B1C96" w:rsidRDefault="003D1EA1" w:rsidP="003D1EA1">
            <w:pPr>
              <w:rPr>
                <w:rFonts w:asciiTheme="minorHAnsi" w:hAnsiTheme="minorHAnsi" w:cs="Calibri"/>
              </w:rPr>
            </w:pPr>
            <w:r w:rsidRPr="00F57704">
              <w:rPr>
                <w:rFonts w:asciiTheme="minorHAnsi" w:hAnsiTheme="minorHAnsi"/>
              </w:rPr>
              <w:t>877</w:t>
            </w:r>
            <w:r w:rsidRPr="008B1C96">
              <w:rPr>
                <w:rFonts w:asciiTheme="minorHAnsi" w:hAnsiTheme="minorHAnsi"/>
              </w:rPr>
              <w:t>-</w:t>
            </w:r>
            <w:r w:rsidRPr="00F57704">
              <w:rPr>
                <w:rFonts w:asciiTheme="minorHAnsi" w:hAnsiTheme="minorHAnsi"/>
              </w:rPr>
              <w:t>338</w:t>
            </w:r>
            <w:r w:rsidRPr="008B1C96">
              <w:rPr>
                <w:rFonts w:asciiTheme="minorHAnsi" w:hAnsiTheme="minorHAnsi"/>
              </w:rPr>
              <w:t>-</w:t>
            </w:r>
            <w:r w:rsidRPr="00F57704">
              <w:rPr>
                <w:rFonts w:asciiTheme="minorHAnsi" w:hAnsiTheme="minorHAnsi"/>
              </w:rPr>
              <w:t>2273</w:t>
            </w:r>
          </w:p>
        </w:tc>
      </w:tr>
      <w:tr w:rsidR="003D1EA1" w:rsidRPr="008B1C96" w14:paraId="1420E2F3" w14:textId="77777777" w:rsidTr="004A1C87">
        <w:trPr>
          <w:trHeight w:val="261"/>
        </w:trPr>
        <w:tc>
          <w:tcPr>
            <w:tcW w:w="5000" w:type="pct"/>
            <w:gridSpan w:val="4"/>
            <w:shd w:val="clear" w:color="auto" w:fill="7030A0"/>
            <w:vAlign w:val="center"/>
          </w:tcPr>
          <w:p w14:paraId="10D69BBA" w14:textId="4B702BD9" w:rsidR="003D1EA1" w:rsidRPr="004A1C87" w:rsidRDefault="003D1EA1" w:rsidP="003D1EA1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</w:rPr>
            </w:pPr>
            <w:r w:rsidRPr="004A1C87">
              <w:rPr>
                <w:rFonts w:asciiTheme="minorHAnsi" w:hAnsiTheme="minorHAnsi"/>
                <w:b/>
                <w:bCs/>
                <w:color w:val="FFFFFF" w:themeColor="background1"/>
                <w:sz w:val="28"/>
                <w:szCs w:val="28"/>
              </w:rPr>
              <w:lastRenderedPageBreak/>
              <w:t>Food</w:t>
            </w:r>
          </w:p>
        </w:tc>
      </w:tr>
      <w:tr w:rsidR="003D1EA1" w:rsidRPr="008B1C96" w14:paraId="500143DA" w14:textId="77777777" w:rsidTr="00DB071E">
        <w:trPr>
          <w:trHeight w:val="261"/>
        </w:trPr>
        <w:tc>
          <w:tcPr>
            <w:tcW w:w="848" w:type="pct"/>
            <w:shd w:val="clear" w:color="auto" w:fill="BEB3FF"/>
            <w:vAlign w:val="center"/>
          </w:tcPr>
          <w:p w14:paraId="31A92395" w14:textId="1AA09B1D" w:rsidR="003D1EA1" w:rsidRDefault="003D1EA1" w:rsidP="003D1EA1">
            <w:r w:rsidRPr="008B1C96">
              <w:rPr>
                <w:rFonts w:asciiTheme="minorHAnsi" w:hAnsiTheme="minorHAnsi"/>
                <w:b/>
                <w:bCs/>
              </w:rPr>
              <w:t>Name</w:t>
            </w:r>
          </w:p>
        </w:tc>
        <w:tc>
          <w:tcPr>
            <w:tcW w:w="1697" w:type="pct"/>
            <w:shd w:val="clear" w:color="auto" w:fill="BEB3FF"/>
            <w:vAlign w:val="center"/>
          </w:tcPr>
          <w:p w14:paraId="40C6EAAA" w14:textId="1E6B6428" w:rsidR="003D1EA1" w:rsidRPr="004A1C87" w:rsidRDefault="003D1EA1" w:rsidP="003D1EA1">
            <w:pPr>
              <w:rPr>
                <w:rFonts w:asciiTheme="minorHAnsi" w:hAnsiTheme="minorHAnsi"/>
              </w:rPr>
            </w:pPr>
            <w:r w:rsidRPr="004A1C87">
              <w:rPr>
                <w:rFonts w:asciiTheme="minorHAnsi" w:hAnsiTheme="minorHAnsi"/>
                <w:b/>
                <w:bCs/>
              </w:rPr>
              <w:t>Information</w:t>
            </w:r>
          </w:p>
        </w:tc>
        <w:tc>
          <w:tcPr>
            <w:tcW w:w="1384" w:type="pct"/>
            <w:shd w:val="clear" w:color="auto" w:fill="BEB3FF"/>
            <w:vAlign w:val="center"/>
          </w:tcPr>
          <w:p w14:paraId="2A2545F0" w14:textId="18EE03FD" w:rsidR="003D1EA1" w:rsidRPr="008B1C96" w:rsidRDefault="003D1EA1" w:rsidP="003D1EA1">
            <w:p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  <w:b/>
                <w:bCs/>
              </w:rPr>
              <w:t>Requirements</w:t>
            </w:r>
          </w:p>
        </w:tc>
        <w:tc>
          <w:tcPr>
            <w:tcW w:w="1071" w:type="pct"/>
            <w:shd w:val="clear" w:color="auto" w:fill="BEB3FF"/>
            <w:vAlign w:val="center"/>
          </w:tcPr>
          <w:p w14:paraId="72F8DB48" w14:textId="7E1BAFE3" w:rsidR="003D1EA1" w:rsidRPr="00F57704" w:rsidRDefault="003D1EA1" w:rsidP="003D1EA1">
            <w:p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  <w:b/>
                <w:bCs/>
              </w:rPr>
              <w:t>Location &amp; Phone #</w:t>
            </w:r>
          </w:p>
        </w:tc>
      </w:tr>
      <w:tr w:rsidR="003D1EA1" w:rsidRPr="008B1C96" w14:paraId="0E502A53" w14:textId="77777777" w:rsidTr="00DB071E">
        <w:trPr>
          <w:trHeight w:val="261"/>
        </w:trPr>
        <w:tc>
          <w:tcPr>
            <w:tcW w:w="848" w:type="pct"/>
            <w:shd w:val="clear" w:color="auto" w:fill="auto"/>
            <w:vAlign w:val="center"/>
          </w:tcPr>
          <w:p w14:paraId="64DA7185" w14:textId="7C97A5C9" w:rsidR="003D1EA1" w:rsidRPr="008B1C96" w:rsidRDefault="00E04CBE" w:rsidP="003D1EA1">
            <w:pPr>
              <w:rPr>
                <w:rFonts w:asciiTheme="minorHAnsi" w:hAnsiTheme="minorHAnsi"/>
                <w:b/>
                <w:bCs/>
              </w:rPr>
            </w:pPr>
            <w:hyperlink r:id="rId18" w:history="1">
              <w:r w:rsidR="003D1EA1" w:rsidRPr="008B1C96">
                <w:rPr>
                  <w:rStyle w:val="Hyperlink"/>
                  <w:rFonts w:asciiTheme="minorHAnsi" w:hAnsiTheme="minorHAnsi"/>
                  <w:b/>
                  <w:bCs/>
                </w:rPr>
                <w:t>Care and Share</w:t>
              </w:r>
            </w:hyperlink>
          </w:p>
        </w:tc>
        <w:tc>
          <w:tcPr>
            <w:tcW w:w="1697" w:type="pct"/>
            <w:shd w:val="clear" w:color="auto" w:fill="auto"/>
            <w:vAlign w:val="center"/>
          </w:tcPr>
          <w:p w14:paraId="60C0049B" w14:textId="77777777" w:rsidR="003D1EA1" w:rsidRPr="008B1C96" w:rsidRDefault="003D1EA1" w:rsidP="003D1EA1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Provides food boxes at distribution sites</w:t>
            </w:r>
          </w:p>
          <w:p w14:paraId="2B41EEA2" w14:textId="417DA06D" w:rsidR="003D1EA1" w:rsidRPr="00A1343D" w:rsidRDefault="003D1EA1" w:rsidP="003D1EA1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b/>
                <w:bCs/>
              </w:rPr>
            </w:pPr>
            <w:r w:rsidRPr="00A1343D">
              <w:rPr>
                <w:rFonts w:asciiTheme="minorHAnsi" w:hAnsiTheme="minorHAnsi"/>
              </w:rPr>
              <w:t xml:space="preserve">Location of food sites at </w:t>
            </w:r>
            <w:hyperlink r:id="rId19" w:history="1">
              <w:r w:rsidRPr="00A1343D">
                <w:rPr>
                  <w:rStyle w:val="Hyperlink"/>
                  <w:rFonts w:asciiTheme="minorHAnsi" w:hAnsiTheme="minorHAnsi"/>
                </w:rPr>
                <w:t>bit.ly/</w:t>
              </w:r>
              <w:proofErr w:type="spellStart"/>
              <w:r w:rsidRPr="00A1343D">
                <w:rPr>
                  <w:rStyle w:val="Hyperlink"/>
                  <w:rFonts w:asciiTheme="minorHAnsi" w:hAnsiTheme="minorHAnsi"/>
                </w:rPr>
                <w:t>COSSchoolMeals</w:t>
              </w:r>
              <w:proofErr w:type="spellEnd"/>
            </w:hyperlink>
          </w:p>
        </w:tc>
        <w:tc>
          <w:tcPr>
            <w:tcW w:w="1384" w:type="pct"/>
            <w:shd w:val="clear" w:color="auto" w:fill="auto"/>
            <w:vAlign w:val="center"/>
          </w:tcPr>
          <w:p w14:paraId="1B6C853C" w14:textId="0B804194" w:rsidR="003D1EA1" w:rsidRPr="008B1C96" w:rsidRDefault="003D1EA1" w:rsidP="003D1EA1">
            <w:pPr>
              <w:rPr>
                <w:rFonts w:asciiTheme="minorHAnsi" w:hAnsiTheme="minorHAnsi"/>
                <w:b/>
                <w:bCs/>
              </w:rPr>
            </w:pPr>
            <w:r w:rsidRPr="008B1C96">
              <w:rPr>
                <w:rFonts w:asciiTheme="minorHAnsi" w:hAnsiTheme="minorHAnsi"/>
              </w:rPr>
              <w:t>N/A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52608549" w14:textId="77777777" w:rsidR="003D1EA1" w:rsidRPr="008B1C96" w:rsidRDefault="003D1EA1" w:rsidP="003D1EA1">
            <w:p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2605 Preamble Pt</w:t>
            </w:r>
          </w:p>
          <w:p w14:paraId="2D40141B" w14:textId="5BE6160A" w:rsidR="003D1EA1" w:rsidRPr="008B1C96" w:rsidRDefault="003D1EA1" w:rsidP="003D1EA1">
            <w:pPr>
              <w:rPr>
                <w:rFonts w:asciiTheme="minorHAnsi" w:hAnsiTheme="minorHAnsi"/>
                <w:b/>
                <w:bCs/>
              </w:rPr>
            </w:pPr>
            <w:r w:rsidRPr="008B1C96">
              <w:rPr>
                <w:rFonts w:asciiTheme="minorHAnsi" w:hAnsiTheme="minorHAnsi"/>
              </w:rPr>
              <w:t>719-528-1247</w:t>
            </w:r>
          </w:p>
        </w:tc>
      </w:tr>
      <w:tr w:rsidR="0005466C" w:rsidRPr="008B1C96" w14:paraId="3623D0F7" w14:textId="77777777" w:rsidTr="00DB071E">
        <w:trPr>
          <w:trHeight w:val="261"/>
        </w:trPr>
        <w:tc>
          <w:tcPr>
            <w:tcW w:w="848" w:type="pct"/>
            <w:shd w:val="clear" w:color="auto" w:fill="auto"/>
            <w:vAlign w:val="center"/>
          </w:tcPr>
          <w:p w14:paraId="52A62D5B" w14:textId="7AB89F21" w:rsidR="0005466C" w:rsidRDefault="00E04CBE" w:rsidP="0005466C">
            <w:hyperlink r:id="rId20" w:history="1">
              <w:r w:rsidR="0005466C" w:rsidRPr="002E171D">
                <w:rPr>
                  <w:rStyle w:val="Hyperlink"/>
                  <w:rFonts w:asciiTheme="minorHAnsi" w:hAnsiTheme="minorHAnsi"/>
                  <w:b/>
                  <w:bCs/>
                </w:rPr>
                <w:t>Catholic Charities</w:t>
              </w:r>
            </w:hyperlink>
          </w:p>
        </w:tc>
        <w:tc>
          <w:tcPr>
            <w:tcW w:w="1697" w:type="pct"/>
            <w:shd w:val="clear" w:color="auto" w:fill="auto"/>
            <w:vAlign w:val="center"/>
          </w:tcPr>
          <w:p w14:paraId="17BDC1C8" w14:textId="77777777" w:rsidR="0005466C" w:rsidRPr="007E1800" w:rsidRDefault="0005466C" w:rsidP="0005466C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</w:rPr>
              <w:t>Emergency food boxes</w:t>
            </w:r>
          </w:p>
          <w:p w14:paraId="65BFD4D2" w14:textId="77777777" w:rsidR="0005466C" w:rsidRDefault="0005466C" w:rsidP="0005466C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bCs/>
              </w:rPr>
            </w:pPr>
            <w:r w:rsidRPr="007E1800">
              <w:rPr>
                <w:rFonts w:asciiTheme="minorHAnsi" w:hAnsiTheme="minorHAnsi"/>
                <w:bCs/>
              </w:rPr>
              <w:t>Thanksgiving turkeys</w:t>
            </w:r>
          </w:p>
          <w:p w14:paraId="4C26CCFB" w14:textId="0B545ADA" w:rsidR="0005466C" w:rsidRPr="008B1C96" w:rsidRDefault="0005466C" w:rsidP="0005466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Open 10:30am-1pm M-Sun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0792999F" w14:textId="3E2E1983" w:rsidR="0005466C" w:rsidRPr="008B1C96" w:rsidRDefault="0005466C" w:rsidP="0005466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N/A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099598E6" w14:textId="77777777" w:rsidR="0005466C" w:rsidRDefault="0005466C" w:rsidP="0005466C">
            <w:pPr>
              <w:rPr>
                <w:rFonts w:asciiTheme="minorHAnsi" w:hAnsiTheme="minorHAnsi"/>
              </w:rPr>
            </w:pPr>
            <w:r w:rsidRPr="00D95512">
              <w:rPr>
                <w:rFonts w:asciiTheme="minorHAnsi" w:hAnsiTheme="minorHAnsi"/>
              </w:rPr>
              <w:t>14 West Bijou St</w:t>
            </w:r>
          </w:p>
          <w:p w14:paraId="1E1C1379" w14:textId="4B176F05" w:rsidR="0005466C" w:rsidRPr="008B1C96" w:rsidRDefault="0005466C" w:rsidP="0005466C">
            <w:pPr>
              <w:rPr>
                <w:rFonts w:asciiTheme="minorHAnsi" w:hAnsiTheme="minorHAnsi"/>
              </w:rPr>
            </w:pPr>
            <w:r w:rsidRPr="0053318E">
              <w:rPr>
                <w:rFonts w:asciiTheme="minorHAnsi" w:hAnsiTheme="minorHAnsi"/>
              </w:rPr>
              <w:t>719-475-7314</w:t>
            </w:r>
          </w:p>
        </w:tc>
      </w:tr>
      <w:tr w:rsidR="009C5791" w:rsidRPr="008B1C96" w14:paraId="2813A4C7" w14:textId="77777777" w:rsidTr="00DB071E">
        <w:trPr>
          <w:trHeight w:val="261"/>
        </w:trPr>
        <w:tc>
          <w:tcPr>
            <w:tcW w:w="848" w:type="pct"/>
            <w:shd w:val="clear" w:color="auto" w:fill="auto"/>
            <w:vAlign w:val="center"/>
          </w:tcPr>
          <w:p w14:paraId="72765578" w14:textId="45580C6C" w:rsidR="009C5791" w:rsidRDefault="00E04CBE" w:rsidP="009C5791">
            <w:hyperlink r:id="rId21" w:history="1">
              <w:r w:rsidR="009C5791" w:rsidRPr="00BD4024">
                <w:rPr>
                  <w:rStyle w:val="Hyperlink"/>
                  <w:rFonts w:asciiTheme="minorHAnsi" w:hAnsiTheme="minorHAnsi"/>
                  <w:b/>
                  <w:bCs/>
                </w:rPr>
                <w:t>Colorado Springs Food Rescue</w:t>
              </w:r>
            </w:hyperlink>
          </w:p>
        </w:tc>
        <w:tc>
          <w:tcPr>
            <w:tcW w:w="1697" w:type="pct"/>
            <w:shd w:val="clear" w:color="auto" w:fill="auto"/>
            <w:vAlign w:val="center"/>
          </w:tcPr>
          <w:p w14:paraId="5DE16213" w14:textId="77777777" w:rsidR="009C5791" w:rsidRPr="00D3387F" w:rsidRDefault="009C5791" w:rsidP="009C5791">
            <w:pPr>
              <w:rPr>
                <w:rFonts w:ascii="Calibri" w:hAnsi="Calibri"/>
                <w:b/>
                <w:bCs/>
              </w:rPr>
            </w:pPr>
            <w:r w:rsidRPr="00D3387F">
              <w:rPr>
                <w:rFonts w:ascii="Calibri" w:hAnsi="Calibri"/>
              </w:rPr>
              <w:t xml:space="preserve">Food at distribution sites at </w:t>
            </w:r>
          </w:p>
          <w:p w14:paraId="2A7C60C0" w14:textId="77777777" w:rsidR="009C5791" w:rsidRPr="003D7650" w:rsidRDefault="009C5791" w:rsidP="009C579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Food Rescue Office 3pm Tue-Thu or 12pm on Sat </w:t>
            </w:r>
          </w:p>
          <w:p w14:paraId="0098642B" w14:textId="77777777" w:rsidR="009C5791" w:rsidRPr="00F43539" w:rsidRDefault="009C5791" w:rsidP="009C579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3387F">
              <w:rPr>
                <w:rFonts w:asciiTheme="minorHAnsi" w:hAnsiTheme="minorHAnsi"/>
                <w:sz w:val="22"/>
                <w:szCs w:val="22"/>
              </w:rPr>
              <w:t>Greccio Housing</w:t>
            </w:r>
          </w:p>
          <w:p w14:paraId="714784DC" w14:textId="77777777" w:rsidR="009C5791" w:rsidRPr="00D3387F" w:rsidRDefault="009C5791" w:rsidP="009C579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3387F">
              <w:rPr>
                <w:rFonts w:asciiTheme="minorHAnsi" w:hAnsiTheme="minorHAnsi"/>
                <w:sz w:val="22"/>
                <w:szCs w:val="22"/>
              </w:rPr>
              <w:t>Highland Mobile Home Park</w:t>
            </w:r>
          </w:p>
          <w:p w14:paraId="5FC0D173" w14:textId="77777777" w:rsidR="009C5791" w:rsidRPr="00D3387F" w:rsidRDefault="009C5791" w:rsidP="009C579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3387F">
              <w:rPr>
                <w:rFonts w:asciiTheme="minorHAnsi" w:hAnsiTheme="minorHAnsi"/>
                <w:sz w:val="22"/>
                <w:szCs w:val="22"/>
              </w:rPr>
              <w:t>Meadows Park Community Center</w:t>
            </w:r>
          </w:p>
          <w:p w14:paraId="033012F4" w14:textId="77777777" w:rsidR="009C5791" w:rsidRPr="00D3387F" w:rsidRDefault="009C5791" w:rsidP="009C579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3387F">
              <w:rPr>
                <w:rFonts w:asciiTheme="minorHAnsi" w:hAnsiTheme="minorHAnsi"/>
                <w:sz w:val="22"/>
                <w:szCs w:val="22"/>
              </w:rPr>
              <w:t>Sleepy Valley Mobile Home Park</w:t>
            </w:r>
          </w:p>
          <w:p w14:paraId="40B9BEFA" w14:textId="6653DCE0" w:rsidR="009C5791" w:rsidRDefault="009C5791" w:rsidP="009C5791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 w:rsidRPr="00D3387F">
              <w:rPr>
                <w:rFonts w:asciiTheme="minorHAnsi" w:hAnsiTheme="minorHAnsi"/>
                <w:sz w:val="22"/>
                <w:szCs w:val="22"/>
              </w:rPr>
              <w:t>CSFT HQ at Helen Hunt Campus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3A4D6D19" w14:textId="77777777" w:rsidR="009C5791" w:rsidRDefault="009C5791" w:rsidP="009C579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Residents only near distribution locations for:</w:t>
            </w:r>
          </w:p>
          <w:p w14:paraId="475F1BE4" w14:textId="77777777" w:rsidR="009C5791" w:rsidRPr="00F43539" w:rsidRDefault="009C5791" w:rsidP="009C579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3387F">
              <w:rPr>
                <w:rFonts w:asciiTheme="minorHAnsi" w:hAnsiTheme="minorHAnsi"/>
                <w:sz w:val="22"/>
                <w:szCs w:val="22"/>
              </w:rPr>
              <w:t>Greccio Housing</w:t>
            </w:r>
          </w:p>
          <w:p w14:paraId="26BDE26E" w14:textId="77777777" w:rsidR="009C5791" w:rsidRPr="00D3387F" w:rsidRDefault="009C5791" w:rsidP="009C579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3387F">
              <w:rPr>
                <w:rFonts w:asciiTheme="minorHAnsi" w:hAnsiTheme="minorHAnsi"/>
                <w:sz w:val="22"/>
                <w:szCs w:val="22"/>
              </w:rPr>
              <w:t>Highland Mobile Home Park</w:t>
            </w:r>
          </w:p>
          <w:p w14:paraId="30E04354" w14:textId="5DA45F50" w:rsidR="009C5791" w:rsidRDefault="009C5791" w:rsidP="009C5791">
            <w:pPr>
              <w:rPr>
                <w:rFonts w:asciiTheme="minorHAnsi" w:hAnsiTheme="minorHAnsi"/>
              </w:rPr>
            </w:pPr>
            <w:r w:rsidRPr="00D3387F">
              <w:rPr>
                <w:rFonts w:asciiTheme="minorHAnsi" w:hAnsiTheme="minorHAnsi"/>
                <w:sz w:val="22"/>
                <w:szCs w:val="22"/>
              </w:rPr>
              <w:t>Sleepy Valley Mobile Home Park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05E9799A" w14:textId="77777777" w:rsidR="009C5791" w:rsidRPr="008B1C96" w:rsidRDefault="009C5791" w:rsidP="009C5791">
            <w:pPr>
              <w:rPr>
                <w:rFonts w:asciiTheme="minorHAnsi" w:hAnsiTheme="minorHAnsi"/>
                <w:sz w:val="32"/>
                <w:szCs w:val="32"/>
              </w:rPr>
            </w:pPr>
            <w:r w:rsidRPr="008B1C96">
              <w:rPr>
                <w:rFonts w:asciiTheme="minorHAnsi" w:hAnsiTheme="minorHAnsi" w:cs="Arial"/>
                <w:color w:val="202124"/>
                <w:shd w:val="clear" w:color="auto" w:fill="FFFFFF"/>
              </w:rPr>
              <w:t>917 E Moreno Ave Suite #130</w:t>
            </w:r>
          </w:p>
          <w:p w14:paraId="2683C46F" w14:textId="68EAADE2" w:rsidR="009C5791" w:rsidRPr="00D95512" w:rsidRDefault="009C5791" w:rsidP="009C5791">
            <w:pPr>
              <w:rPr>
                <w:rFonts w:asciiTheme="minorHAnsi" w:hAnsiTheme="minorHAnsi"/>
              </w:rPr>
            </w:pPr>
            <w:r w:rsidRPr="008B1C96">
              <w:rPr>
                <w:rFonts w:asciiTheme="minorHAnsi" w:eastAsiaTheme="minorHAnsi" w:hAnsiTheme="minorHAnsi" w:cstheme="minorBidi"/>
              </w:rPr>
              <w:t>719-470-2737</w:t>
            </w:r>
          </w:p>
        </w:tc>
      </w:tr>
      <w:tr w:rsidR="009C5791" w:rsidRPr="008B1C96" w14:paraId="56C92A1B" w14:textId="77777777" w:rsidTr="00DB071E">
        <w:trPr>
          <w:trHeight w:val="261"/>
        </w:trPr>
        <w:tc>
          <w:tcPr>
            <w:tcW w:w="848" w:type="pct"/>
            <w:shd w:val="clear" w:color="auto" w:fill="auto"/>
            <w:vAlign w:val="center"/>
          </w:tcPr>
          <w:p w14:paraId="14A52097" w14:textId="0E1DA600" w:rsidR="009C5791" w:rsidRDefault="00E04CBE" w:rsidP="009C5791">
            <w:hyperlink r:id="rId22" w:history="1">
              <w:r w:rsidR="009C5791" w:rsidRPr="00315FDA">
                <w:rPr>
                  <w:rStyle w:val="Hyperlink"/>
                  <w:rFonts w:asciiTheme="minorHAnsi" w:hAnsiTheme="minorHAnsi"/>
                  <w:b/>
                  <w:bCs/>
                </w:rPr>
                <w:t>Mercy’s Gate Food Pantry</w:t>
              </w:r>
            </w:hyperlink>
          </w:p>
        </w:tc>
        <w:tc>
          <w:tcPr>
            <w:tcW w:w="1697" w:type="pct"/>
            <w:shd w:val="clear" w:color="auto" w:fill="auto"/>
            <w:vAlign w:val="center"/>
          </w:tcPr>
          <w:p w14:paraId="2275FAE2" w14:textId="77777777" w:rsidR="009C5791" w:rsidRDefault="009C5791" w:rsidP="009C5791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</w:t>
            </w:r>
            <w:r w:rsidRPr="002E43B0">
              <w:rPr>
                <w:rFonts w:asciiTheme="minorHAnsi" w:hAnsiTheme="minorHAnsi"/>
              </w:rPr>
              <w:t xml:space="preserve">ood </w:t>
            </w:r>
            <w:r>
              <w:rPr>
                <w:rFonts w:asciiTheme="minorHAnsi" w:hAnsiTheme="minorHAnsi"/>
              </w:rPr>
              <w:t>up to 3 days per person per household</w:t>
            </w:r>
          </w:p>
          <w:p w14:paraId="23268260" w14:textId="77777777" w:rsidR="009C5791" w:rsidRDefault="009C5791" w:rsidP="009C5791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</w:rPr>
            </w:pPr>
            <w:r w:rsidRPr="007F51B3">
              <w:rPr>
                <w:rFonts w:asciiTheme="minorHAnsi" w:hAnsiTheme="minorHAnsi"/>
              </w:rPr>
              <w:t>No appointment necessary. First come, first served</w:t>
            </w:r>
          </w:p>
          <w:p w14:paraId="1764614A" w14:textId="77777777" w:rsidR="009C5791" w:rsidRDefault="009C5791" w:rsidP="009C5791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Open 4-6pm Mon &amp; Fri, 9-11am on Wed and</w:t>
            </w:r>
          </w:p>
          <w:p w14:paraId="1DE00079" w14:textId="00F50125" w:rsidR="009C5791" w:rsidRDefault="009C5791" w:rsidP="009C5791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9 -11am &amp; 1-3pm on Thu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523990D4" w14:textId="77777777" w:rsidR="009C5791" w:rsidRDefault="009C5791" w:rsidP="009C5791">
            <w:pPr>
              <w:spacing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Valid driver’s license or photo ID</w:t>
            </w:r>
          </w:p>
          <w:p w14:paraId="357EDD9A" w14:textId="0575EB30" w:rsidR="009C5791" w:rsidRDefault="009C5791" w:rsidP="009C579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El Paso County resident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17CC4B09" w14:textId="77777777" w:rsidR="009C5791" w:rsidRPr="00DD41E5" w:rsidRDefault="009C5791" w:rsidP="009C579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</w:rPr>
            </w:pPr>
            <w:r w:rsidRPr="00DD41E5">
              <w:rPr>
                <w:rStyle w:val="normaltextrun"/>
                <w:rFonts w:ascii="Calibri" w:hAnsi="Calibri" w:cs="Calibri"/>
              </w:rPr>
              <w:t>4360 Montebello Drive, #300</w:t>
            </w:r>
            <w:r w:rsidRPr="00DD41E5">
              <w:rPr>
                <w:rStyle w:val="eop"/>
                <w:rFonts w:ascii="Calibri" w:hAnsi="Calibri" w:cs="Calibri"/>
              </w:rPr>
              <w:t> </w:t>
            </w:r>
          </w:p>
          <w:p w14:paraId="5F0826E6" w14:textId="13674D66" w:rsidR="009C5791" w:rsidRPr="00D95512" w:rsidRDefault="009C5791" w:rsidP="009C5791">
            <w:pPr>
              <w:rPr>
                <w:rFonts w:asciiTheme="minorHAnsi" w:hAnsiTheme="minorHAnsi"/>
              </w:rPr>
            </w:pPr>
            <w:r w:rsidRPr="00DD41E5">
              <w:rPr>
                <w:rStyle w:val="normaltextrun"/>
                <w:rFonts w:ascii="Calibri" w:hAnsi="Calibri" w:cs="Calibri"/>
                <w:color w:val="383838"/>
                <w:shd w:val="clear" w:color="auto" w:fill="FFFFFF"/>
              </w:rPr>
              <w:t>719</w:t>
            </w:r>
            <w:r>
              <w:rPr>
                <w:rStyle w:val="normaltextrun"/>
                <w:rFonts w:ascii="Calibri" w:hAnsi="Calibri" w:cs="Calibri"/>
                <w:color w:val="383838"/>
                <w:shd w:val="clear" w:color="auto" w:fill="FFFFFF"/>
              </w:rPr>
              <w:t>-</w:t>
            </w:r>
            <w:r w:rsidRPr="00DD41E5">
              <w:rPr>
                <w:rStyle w:val="normaltextrun"/>
                <w:rFonts w:ascii="Calibri" w:hAnsi="Calibri" w:cs="Calibri"/>
                <w:color w:val="383838"/>
                <w:shd w:val="clear" w:color="auto" w:fill="FFFFFF"/>
              </w:rPr>
              <w:t>277-7470</w:t>
            </w:r>
            <w:r w:rsidRPr="008B1C96">
              <w:rPr>
                <w:rStyle w:val="eop"/>
                <w:rFonts w:asciiTheme="minorHAnsi" w:hAnsiTheme="minorHAnsi" w:cs="Calibri"/>
                <w:color w:val="383838"/>
              </w:rPr>
              <w:t> </w:t>
            </w:r>
          </w:p>
        </w:tc>
      </w:tr>
      <w:tr w:rsidR="009C5791" w:rsidRPr="008B1C96" w14:paraId="607E8349" w14:textId="77777777" w:rsidTr="00DB071E">
        <w:trPr>
          <w:trHeight w:val="261"/>
        </w:trPr>
        <w:tc>
          <w:tcPr>
            <w:tcW w:w="848" w:type="pct"/>
            <w:shd w:val="clear" w:color="auto" w:fill="auto"/>
            <w:vAlign w:val="center"/>
          </w:tcPr>
          <w:p w14:paraId="3EF02E70" w14:textId="7D10ED36" w:rsidR="009C5791" w:rsidRDefault="00E04CBE" w:rsidP="009C5791">
            <w:hyperlink r:id="rId23" w:history="1">
              <w:r w:rsidR="009C5791" w:rsidRPr="000C066F">
                <w:rPr>
                  <w:rStyle w:val="Hyperlink"/>
                  <w:rFonts w:asciiTheme="minorHAnsi" w:hAnsiTheme="minorHAnsi"/>
                  <w:b/>
                  <w:bCs/>
                </w:rPr>
                <w:t>Pikes Peak United Way</w:t>
              </w:r>
            </w:hyperlink>
          </w:p>
        </w:tc>
        <w:tc>
          <w:tcPr>
            <w:tcW w:w="1697" w:type="pct"/>
            <w:shd w:val="clear" w:color="auto" w:fill="auto"/>
            <w:vAlign w:val="center"/>
          </w:tcPr>
          <w:p w14:paraId="0D692270" w14:textId="77777777" w:rsidR="009C5791" w:rsidRPr="00921026" w:rsidRDefault="009C5791" w:rsidP="009C579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</w:rPr>
              <w:t>Food distribution 10am until supplies last</w:t>
            </w:r>
          </w:p>
          <w:p w14:paraId="1F32547C" w14:textId="155AD2DF" w:rsidR="009C5791" w:rsidRDefault="009C5791" w:rsidP="009C5791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Highschool 10am alternate Thursdays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68DFCBB2" w14:textId="5858609E" w:rsidR="009C5791" w:rsidRDefault="009C5791" w:rsidP="009C5791">
            <w:pPr>
              <w:rPr>
                <w:rFonts w:asciiTheme="minorHAnsi" w:hAnsiTheme="minorHAnsi"/>
              </w:rPr>
            </w:pPr>
            <w:r w:rsidRPr="000C066F">
              <w:rPr>
                <w:rFonts w:asciiTheme="minorHAnsi" w:hAnsiTheme="minorHAnsi"/>
              </w:rPr>
              <w:t>N/A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517F82A9" w14:textId="77777777" w:rsidR="009C5791" w:rsidRDefault="009C5791" w:rsidP="009C579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Mitchell Highschool</w:t>
            </w:r>
          </w:p>
          <w:p w14:paraId="23C47180" w14:textId="77777777" w:rsidR="009C5791" w:rsidRPr="007902A6" w:rsidRDefault="009C5791" w:rsidP="009C5791">
            <w:pPr>
              <w:rPr>
                <w:rFonts w:asciiTheme="minorHAnsi" w:hAnsiTheme="minorHAnsi"/>
              </w:rPr>
            </w:pPr>
            <w:r w:rsidRPr="007902A6">
              <w:rPr>
                <w:rFonts w:asciiTheme="minorHAnsi" w:hAnsiTheme="minorHAnsi"/>
              </w:rPr>
              <w:t>1205 Potter Drive</w:t>
            </w:r>
          </w:p>
          <w:p w14:paraId="6C9663C6" w14:textId="424308C0" w:rsidR="009C5791" w:rsidRPr="00D95512" w:rsidRDefault="009C5791" w:rsidP="009C5791">
            <w:pPr>
              <w:rPr>
                <w:rFonts w:asciiTheme="minorHAnsi" w:hAnsiTheme="minorHAnsi"/>
              </w:rPr>
            </w:pPr>
            <w:r w:rsidRPr="003532ED">
              <w:rPr>
                <w:rFonts w:asciiTheme="minorHAnsi" w:hAnsiTheme="minorHAnsi"/>
              </w:rPr>
              <w:t>719-632-1543</w:t>
            </w:r>
          </w:p>
        </w:tc>
      </w:tr>
      <w:tr w:rsidR="009C5791" w:rsidRPr="008B1C96" w14:paraId="55647100" w14:textId="77777777" w:rsidTr="00DB071E">
        <w:trPr>
          <w:trHeight w:val="261"/>
        </w:trPr>
        <w:tc>
          <w:tcPr>
            <w:tcW w:w="848" w:type="pct"/>
            <w:shd w:val="clear" w:color="auto" w:fill="auto"/>
            <w:vAlign w:val="center"/>
          </w:tcPr>
          <w:p w14:paraId="7E6144DE" w14:textId="20B39202" w:rsidR="009C5791" w:rsidRDefault="00E04CBE" w:rsidP="009C5791">
            <w:hyperlink r:id="rId24" w:history="1">
              <w:r w:rsidR="009C5791" w:rsidRPr="00131078">
                <w:rPr>
                  <w:rStyle w:val="Hyperlink"/>
                  <w:rFonts w:asciiTheme="minorHAnsi" w:hAnsiTheme="minorHAnsi"/>
                  <w:b/>
                  <w:bCs/>
                </w:rPr>
                <w:t>Silver Key Emergency Pantry</w:t>
              </w:r>
            </w:hyperlink>
          </w:p>
        </w:tc>
        <w:tc>
          <w:tcPr>
            <w:tcW w:w="1697" w:type="pct"/>
            <w:shd w:val="clear" w:color="auto" w:fill="auto"/>
            <w:vAlign w:val="center"/>
          </w:tcPr>
          <w:p w14:paraId="23F50B8E" w14:textId="77777777" w:rsidR="009C5791" w:rsidRDefault="009C5791" w:rsidP="009C5791">
            <w:pPr>
              <w:pStyle w:val="ListParagraph"/>
              <w:numPr>
                <w:ilvl w:val="0"/>
                <w:numId w:val="17"/>
              </w:numPr>
              <w:rPr>
                <w:rFonts w:ascii="Calibri" w:hAnsi="Calibri"/>
              </w:rPr>
            </w:pPr>
            <w:r w:rsidRPr="0072098F">
              <w:rPr>
                <w:rFonts w:ascii="Calibri" w:hAnsi="Calibri"/>
              </w:rPr>
              <w:t>Provides food in emergency and temporary situation</w:t>
            </w:r>
            <w:r>
              <w:rPr>
                <w:rFonts w:ascii="Calibri" w:hAnsi="Calibri"/>
              </w:rPr>
              <w:t>s</w:t>
            </w:r>
          </w:p>
          <w:p w14:paraId="749BEA89" w14:textId="0AC8FC3D" w:rsidR="009C5791" w:rsidRDefault="009C5791" w:rsidP="009C5791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>
              <w:rPr>
                <w:rFonts w:ascii="Calibri" w:hAnsi="Calibri"/>
              </w:rPr>
              <w:t>Open 9am-4pm M-W and 9am-2pm Thu from the 8</w:t>
            </w:r>
            <w:r w:rsidRPr="001438F2">
              <w:rPr>
                <w:rFonts w:ascii="Calibri" w:hAnsi="Calibri"/>
                <w:vertAlign w:val="superscript"/>
              </w:rPr>
              <w:t>th</w:t>
            </w:r>
            <w:r>
              <w:rPr>
                <w:rFonts w:ascii="Calibri" w:hAnsi="Calibri"/>
              </w:rPr>
              <w:t xml:space="preserve"> to the end of each month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5B8165BC" w14:textId="77777777" w:rsidR="009C5791" w:rsidRDefault="009C5791" w:rsidP="009C5791">
            <w:pPr>
              <w:spacing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60 years or older in</w:t>
            </w:r>
          </w:p>
          <w:p w14:paraId="1C818D92" w14:textId="0E28B245" w:rsidR="009C5791" w:rsidRDefault="009C5791" w:rsidP="009C579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Colorado Springs/Manitou Springs resident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4A4BB3CB" w14:textId="77777777" w:rsidR="009C5791" w:rsidRDefault="009C5791" w:rsidP="009C5791">
            <w:pPr>
              <w:rPr>
                <w:rFonts w:ascii="Calibri" w:hAnsi="Calibri"/>
                <w:color w:val="351617"/>
                <w:shd w:val="clear" w:color="auto" w:fill="FFFFFF"/>
              </w:rPr>
            </w:pPr>
            <w:r>
              <w:rPr>
                <w:rFonts w:ascii="Calibri" w:hAnsi="Calibri"/>
                <w:color w:val="351617"/>
                <w:shd w:val="clear" w:color="auto" w:fill="FFFFFF"/>
              </w:rPr>
              <w:t>2250 Bott Ave</w:t>
            </w:r>
          </w:p>
          <w:p w14:paraId="3120E0FF" w14:textId="553D4B76" w:rsidR="009C5791" w:rsidRPr="00D95512" w:rsidRDefault="009C5791" w:rsidP="009C5791">
            <w:pPr>
              <w:rPr>
                <w:rFonts w:asciiTheme="minorHAnsi" w:hAnsiTheme="minorHAnsi"/>
              </w:rPr>
            </w:pPr>
            <w:r w:rsidRPr="0072098F">
              <w:rPr>
                <w:rFonts w:ascii="Calibri" w:hAnsi="Calibri"/>
                <w:color w:val="351617"/>
                <w:shd w:val="clear" w:color="auto" w:fill="FFFFFF"/>
              </w:rPr>
              <w:t>719-884-2370</w:t>
            </w:r>
          </w:p>
        </w:tc>
      </w:tr>
    </w:tbl>
    <w:p w14:paraId="26604C12" w14:textId="77777777" w:rsidR="00806FF3" w:rsidRPr="008B1C96" w:rsidRDefault="00806FF3" w:rsidP="00806FF3">
      <w:pPr>
        <w:rPr>
          <w:rFonts w:asciiTheme="minorHAnsi" w:hAnsiTheme="minorHAnsi"/>
        </w:rPr>
      </w:pPr>
    </w:p>
    <w:tbl>
      <w:tblPr>
        <w:tblStyle w:val="TableGrid"/>
        <w:tblpPr w:leftFromText="180" w:rightFromText="180" w:vertAnchor="text" w:horzAnchor="margin" w:tblpY="-654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3419"/>
        <w:gridCol w:w="2701"/>
        <w:gridCol w:w="2159"/>
      </w:tblGrid>
      <w:tr w:rsidR="004C1BDD" w:rsidRPr="008B1C96" w14:paraId="2D063FA5" w14:textId="77777777" w:rsidTr="00E04CBE">
        <w:trPr>
          <w:trHeight w:val="261"/>
        </w:trPr>
        <w:tc>
          <w:tcPr>
            <w:tcW w:w="5000" w:type="pct"/>
            <w:gridSpan w:val="4"/>
            <w:shd w:val="clear" w:color="auto" w:fill="0F3B59" w:themeFill="accent1" w:themeFillShade="BF"/>
            <w:vAlign w:val="center"/>
          </w:tcPr>
          <w:p w14:paraId="59DDCCCA" w14:textId="07A35B74" w:rsidR="004C1BDD" w:rsidRPr="004C1BDD" w:rsidRDefault="004C1BDD" w:rsidP="00E04CBE">
            <w:pPr>
              <w:jc w:val="center"/>
              <w:rPr>
                <w:rFonts w:asciiTheme="minorHAnsi" w:hAnsiTheme="minorHAnsi"/>
                <w:b/>
                <w:bCs/>
                <w:color w:val="000000" w:themeColor="text1"/>
                <w:shd w:val="clear" w:color="auto" w:fill="FFFFFF"/>
              </w:rPr>
            </w:pPr>
            <w:proofErr w:type="gramStart"/>
            <w:r w:rsidRPr="004C1BDD">
              <w:rPr>
                <w:rFonts w:asciiTheme="minorHAnsi" w:hAnsiTheme="minorHAnsi"/>
                <w:b/>
                <w:bCs/>
                <w:sz w:val="28"/>
                <w:szCs w:val="28"/>
              </w:rPr>
              <w:lastRenderedPageBreak/>
              <w:t xml:space="preserve">Rent </w:t>
            </w:r>
            <w:r w:rsidRPr="004C1BDD">
              <w:rPr>
                <w:rFonts w:asciiTheme="minorHAnsi" w:hAnsiTheme="minorHAnsi"/>
                <w:b/>
                <w:bCs/>
              </w:rPr>
              <w:t xml:space="preserve"> </w:t>
            </w:r>
            <w:r w:rsidRPr="004C1BDD">
              <w:rPr>
                <w:rFonts w:asciiTheme="minorHAnsi" w:eastAsia="Symbol" w:hAnsiTheme="minorHAnsi" w:cs="Symbol"/>
                <w:b/>
                <w:bCs/>
                <w:sz w:val="22"/>
                <w:szCs w:val="22"/>
              </w:rPr>
              <w:t>·</w:t>
            </w:r>
            <w:proofErr w:type="gramEnd"/>
            <w:r w:rsidRPr="004C1BDD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 </w:t>
            </w:r>
            <w:r w:rsidRPr="004C1BDD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Mortgage </w:t>
            </w:r>
            <w:r w:rsidRPr="004C1BDD">
              <w:rPr>
                <w:rFonts w:asciiTheme="minorHAnsi" w:hAnsiTheme="minorHAnsi"/>
                <w:b/>
                <w:bCs/>
              </w:rPr>
              <w:t xml:space="preserve"> </w:t>
            </w:r>
            <w:r w:rsidRPr="004C1BDD">
              <w:rPr>
                <w:rFonts w:asciiTheme="minorHAnsi" w:eastAsia="Symbol" w:hAnsiTheme="minorHAnsi" w:cs="Symbol"/>
                <w:b/>
                <w:bCs/>
                <w:sz w:val="22"/>
                <w:szCs w:val="22"/>
              </w:rPr>
              <w:t>·</w:t>
            </w:r>
            <w:r w:rsidRPr="004C1BDD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Pr="004C1BDD">
              <w:rPr>
                <w:rFonts w:asciiTheme="minorHAnsi" w:hAnsiTheme="minorHAnsi"/>
                <w:b/>
                <w:bCs/>
              </w:rPr>
              <w:t xml:space="preserve"> </w:t>
            </w:r>
            <w:r w:rsidRPr="004C1BDD">
              <w:rPr>
                <w:rFonts w:asciiTheme="minorHAnsi" w:hAnsiTheme="minorHAnsi"/>
                <w:b/>
                <w:bCs/>
                <w:sz w:val="28"/>
                <w:szCs w:val="28"/>
              </w:rPr>
              <w:t>Utility</w:t>
            </w:r>
          </w:p>
        </w:tc>
      </w:tr>
      <w:tr w:rsidR="00146706" w:rsidRPr="008B1C96" w14:paraId="08EE1EA5" w14:textId="77777777" w:rsidTr="00E04CBE">
        <w:trPr>
          <w:trHeight w:val="261"/>
        </w:trPr>
        <w:tc>
          <w:tcPr>
            <w:tcW w:w="893" w:type="pct"/>
            <w:shd w:val="clear" w:color="auto" w:fill="C0DEF4" w:themeFill="accent1" w:themeFillTint="33"/>
            <w:vAlign w:val="center"/>
          </w:tcPr>
          <w:p w14:paraId="63C463BF" w14:textId="7E4EDB0D" w:rsidR="004C1BDD" w:rsidRDefault="004C1BDD" w:rsidP="00E04CBE">
            <w:r w:rsidRPr="008B1C96">
              <w:rPr>
                <w:rFonts w:asciiTheme="minorHAnsi" w:hAnsiTheme="minorHAnsi"/>
                <w:b/>
                <w:bCs/>
              </w:rPr>
              <w:t>Name</w:t>
            </w:r>
          </w:p>
        </w:tc>
        <w:tc>
          <w:tcPr>
            <w:tcW w:w="1696" w:type="pct"/>
            <w:shd w:val="clear" w:color="auto" w:fill="C0DEF4" w:themeFill="accent1" w:themeFillTint="33"/>
            <w:vAlign w:val="center"/>
          </w:tcPr>
          <w:p w14:paraId="0033892E" w14:textId="6D0CB655" w:rsidR="004C1BDD" w:rsidRPr="004C1BDD" w:rsidRDefault="004C1BDD" w:rsidP="00E04CBE">
            <w:pPr>
              <w:rPr>
                <w:rFonts w:asciiTheme="minorHAnsi" w:hAnsiTheme="minorHAnsi"/>
              </w:rPr>
            </w:pPr>
            <w:r w:rsidRPr="004A1C87">
              <w:rPr>
                <w:rFonts w:asciiTheme="minorHAnsi" w:hAnsiTheme="minorHAnsi"/>
                <w:b/>
                <w:bCs/>
              </w:rPr>
              <w:t>Information</w:t>
            </w:r>
          </w:p>
        </w:tc>
        <w:tc>
          <w:tcPr>
            <w:tcW w:w="1340" w:type="pct"/>
            <w:shd w:val="clear" w:color="auto" w:fill="C0DEF4" w:themeFill="accent1" w:themeFillTint="33"/>
            <w:vAlign w:val="center"/>
          </w:tcPr>
          <w:p w14:paraId="542267AD" w14:textId="0E1BC59F" w:rsidR="004C1BDD" w:rsidRDefault="004C1BDD" w:rsidP="00E04CBE">
            <w:pPr>
              <w:spacing w:after="60"/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  <w:b/>
                <w:bCs/>
              </w:rPr>
              <w:t>Requirements</w:t>
            </w:r>
          </w:p>
        </w:tc>
        <w:tc>
          <w:tcPr>
            <w:tcW w:w="1071" w:type="pct"/>
            <w:shd w:val="clear" w:color="auto" w:fill="C0DEF4" w:themeFill="accent1" w:themeFillTint="33"/>
            <w:vAlign w:val="center"/>
          </w:tcPr>
          <w:p w14:paraId="46F03A01" w14:textId="74053DEC" w:rsidR="004C1BDD" w:rsidRPr="000C4B71" w:rsidRDefault="004C1BDD" w:rsidP="00E04CBE">
            <w:pPr>
              <w:rPr>
                <w:rFonts w:asciiTheme="minorHAnsi" w:hAnsiTheme="minorHAnsi"/>
                <w:color w:val="000000" w:themeColor="text1"/>
                <w:shd w:val="clear" w:color="auto" w:fill="FFFFFF"/>
              </w:rPr>
            </w:pPr>
            <w:r w:rsidRPr="008B1C96">
              <w:rPr>
                <w:rFonts w:asciiTheme="minorHAnsi" w:hAnsiTheme="minorHAnsi"/>
                <w:b/>
                <w:bCs/>
              </w:rPr>
              <w:t>Location &amp; Phone #</w:t>
            </w:r>
          </w:p>
        </w:tc>
      </w:tr>
      <w:tr w:rsidR="00B52A12" w:rsidRPr="008B1C96" w14:paraId="7CC8619C" w14:textId="77777777" w:rsidTr="00E04CBE">
        <w:trPr>
          <w:trHeight w:val="261"/>
        </w:trPr>
        <w:tc>
          <w:tcPr>
            <w:tcW w:w="893" w:type="pct"/>
            <w:shd w:val="clear" w:color="auto" w:fill="FFFFFF" w:themeFill="background1"/>
            <w:vAlign w:val="center"/>
          </w:tcPr>
          <w:p w14:paraId="321A5118" w14:textId="343E3BEF" w:rsidR="004C1BDD" w:rsidRDefault="00E04CBE" w:rsidP="00E04CBE">
            <w:hyperlink r:id="rId25" w:history="1">
              <w:r w:rsidR="004C1BDD" w:rsidRPr="008B1C96">
                <w:rPr>
                  <w:rStyle w:val="Hyperlink"/>
                  <w:rFonts w:asciiTheme="minorHAnsi" w:hAnsiTheme="minorHAnsi" w:cs="Calibri"/>
                  <w:b/>
                  <w:bCs/>
                </w:rPr>
                <w:t>Catholic Charities Family Center</w:t>
              </w:r>
              <w:r w:rsidR="004C1BDD" w:rsidRPr="008B1C96">
                <w:rPr>
                  <w:rStyle w:val="Hyperlink"/>
                  <w:rFonts w:asciiTheme="minorHAnsi" w:hAnsiTheme="minorHAnsi" w:cs="Calibri"/>
                </w:rPr>
                <w:t> </w:t>
              </w:r>
            </w:hyperlink>
          </w:p>
        </w:tc>
        <w:tc>
          <w:tcPr>
            <w:tcW w:w="1696" w:type="pct"/>
            <w:shd w:val="clear" w:color="auto" w:fill="FFFFFF" w:themeFill="background1"/>
            <w:vAlign w:val="center"/>
          </w:tcPr>
          <w:p w14:paraId="528E0535" w14:textId="77777777" w:rsidR="004C1BDD" w:rsidRPr="008B1C96" w:rsidRDefault="004C1BDD" w:rsidP="00E04C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Rent assistance for families</w:t>
            </w:r>
            <w:r>
              <w:rPr>
                <w:rFonts w:asciiTheme="minorHAnsi" w:hAnsiTheme="minorHAnsi"/>
              </w:rPr>
              <w:t>/temp housing</w:t>
            </w:r>
          </w:p>
          <w:p w14:paraId="2D6AA3BD" w14:textId="77777777" w:rsidR="004C1BDD" w:rsidRPr="008B1C96" w:rsidRDefault="004C1BDD" w:rsidP="00E04C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Clothing &amp; necessities</w:t>
            </w:r>
          </w:p>
          <w:p w14:paraId="6F184932" w14:textId="77777777" w:rsidR="004C1BDD" w:rsidRDefault="004C1BDD" w:rsidP="00E04C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Childcare resources</w:t>
            </w:r>
          </w:p>
          <w:p w14:paraId="36A5E58E" w14:textId="11BD0492" w:rsidR="004C1BDD" w:rsidRDefault="004C1BDD" w:rsidP="00E04CB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Open 9am to 4pm</w:t>
            </w:r>
            <w:r>
              <w:rPr>
                <w:rFonts w:asciiTheme="minorHAnsi" w:hAnsiTheme="minorHAnsi"/>
              </w:rPr>
              <w:t xml:space="preserve"> M-F</w:t>
            </w:r>
          </w:p>
        </w:tc>
        <w:tc>
          <w:tcPr>
            <w:tcW w:w="1340" w:type="pct"/>
            <w:shd w:val="clear" w:color="auto" w:fill="FFFFFF" w:themeFill="background1"/>
            <w:vAlign w:val="center"/>
          </w:tcPr>
          <w:p w14:paraId="15643847" w14:textId="1B64FCD4" w:rsidR="004C1BDD" w:rsidRDefault="004C1BDD" w:rsidP="00E04CBE">
            <w:pPr>
              <w:spacing w:after="60"/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N/A</w:t>
            </w:r>
          </w:p>
        </w:tc>
        <w:tc>
          <w:tcPr>
            <w:tcW w:w="1071" w:type="pct"/>
            <w:shd w:val="clear" w:color="auto" w:fill="FFFFFF" w:themeFill="background1"/>
            <w:vAlign w:val="center"/>
          </w:tcPr>
          <w:p w14:paraId="0C4415CE" w14:textId="77777777" w:rsidR="004C1BDD" w:rsidRPr="008B1C96" w:rsidRDefault="004C1BDD" w:rsidP="00E04CB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18"/>
                <w:szCs w:val="18"/>
              </w:rPr>
            </w:pPr>
            <w:r w:rsidRPr="008B1C96">
              <w:rPr>
                <w:rStyle w:val="normaltextrun"/>
                <w:rFonts w:asciiTheme="minorHAnsi" w:hAnsiTheme="minorHAnsi" w:cs="Calibri"/>
              </w:rPr>
              <w:t>917 E Moreno</w:t>
            </w:r>
            <w:r w:rsidRPr="008B1C96">
              <w:rPr>
                <w:rStyle w:val="eop"/>
                <w:rFonts w:asciiTheme="minorHAnsi" w:hAnsiTheme="minorHAnsi" w:cs="Calibri"/>
              </w:rPr>
              <w:t> </w:t>
            </w:r>
          </w:p>
          <w:p w14:paraId="40CFBE68" w14:textId="2B052993" w:rsidR="004C1BDD" w:rsidRPr="000C4B71" w:rsidRDefault="004C1BDD" w:rsidP="00E04CBE">
            <w:pPr>
              <w:rPr>
                <w:rFonts w:asciiTheme="minorHAnsi" w:hAnsiTheme="minorHAnsi"/>
                <w:color w:val="000000" w:themeColor="text1"/>
                <w:shd w:val="clear" w:color="auto" w:fill="FFFFFF"/>
              </w:rPr>
            </w:pPr>
            <w:r w:rsidRPr="008B1C96">
              <w:rPr>
                <w:rStyle w:val="normaltextrun"/>
                <w:rFonts w:asciiTheme="minorHAnsi" w:hAnsiTheme="minorHAnsi" w:cs="Calibri"/>
                <w:color w:val="222222"/>
                <w:shd w:val="clear" w:color="auto" w:fill="FFFFFF"/>
              </w:rPr>
              <w:t>719-578-1222</w:t>
            </w:r>
            <w:r w:rsidRPr="008B1C96">
              <w:rPr>
                <w:rStyle w:val="eop"/>
                <w:rFonts w:asciiTheme="minorHAnsi" w:hAnsiTheme="minorHAnsi" w:cs="Calibri"/>
                <w:color w:val="222222"/>
              </w:rPr>
              <w:t> </w:t>
            </w:r>
          </w:p>
        </w:tc>
      </w:tr>
      <w:tr w:rsidR="00B52A12" w:rsidRPr="008B1C96" w14:paraId="6B082562" w14:textId="77777777" w:rsidTr="00E04CBE">
        <w:trPr>
          <w:trHeight w:val="261"/>
        </w:trPr>
        <w:tc>
          <w:tcPr>
            <w:tcW w:w="893" w:type="pct"/>
            <w:shd w:val="clear" w:color="auto" w:fill="FFFFFF" w:themeFill="background1"/>
            <w:vAlign w:val="center"/>
          </w:tcPr>
          <w:p w14:paraId="2E55A8F7" w14:textId="0018A68D" w:rsidR="004C1BDD" w:rsidRDefault="00E04CBE" w:rsidP="00E04CBE">
            <w:hyperlink r:id="rId26" w:history="1">
              <w:r w:rsidR="004C1BDD" w:rsidRPr="008B1C96">
                <w:rPr>
                  <w:rStyle w:val="Hyperlink"/>
                  <w:rFonts w:asciiTheme="minorHAnsi" w:hAnsiTheme="minorHAnsi" w:cs="Calibri"/>
                  <w:b/>
                  <w:bCs/>
                </w:rPr>
                <w:t>CS Utilities Project COPE</w:t>
              </w:r>
            </w:hyperlink>
          </w:p>
        </w:tc>
        <w:tc>
          <w:tcPr>
            <w:tcW w:w="1696" w:type="pct"/>
            <w:shd w:val="clear" w:color="auto" w:fill="FFFFFF" w:themeFill="background1"/>
            <w:vAlign w:val="center"/>
          </w:tcPr>
          <w:p w14:paraId="4CBA20E6" w14:textId="77777777" w:rsidR="004C1BDD" w:rsidRPr="008B1C96" w:rsidRDefault="004C1BDD" w:rsidP="00E04CBE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Open 7am to 7pm M-F</w:t>
            </w:r>
          </w:p>
          <w:p w14:paraId="273FD8FC" w14:textId="1B8D01CF" w:rsidR="004C1BDD" w:rsidRDefault="004C1BDD" w:rsidP="00E04CB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Through a community organization, assistance up to $600 in utilities</w:t>
            </w:r>
          </w:p>
        </w:tc>
        <w:tc>
          <w:tcPr>
            <w:tcW w:w="1340" w:type="pct"/>
            <w:shd w:val="clear" w:color="auto" w:fill="FFFFFF" w:themeFill="background1"/>
            <w:vAlign w:val="center"/>
          </w:tcPr>
          <w:p w14:paraId="5773F970" w14:textId="0B8B12AE" w:rsidR="004C1BDD" w:rsidRDefault="004C1BDD" w:rsidP="00E04CBE">
            <w:pPr>
              <w:spacing w:after="60"/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M</w:t>
            </w:r>
            <w:r w:rsidRPr="002D30F1">
              <w:rPr>
                <w:rFonts w:asciiTheme="minorHAnsi" w:hAnsiTheme="minorHAnsi"/>
              </w:rPr>
              <w:t>ust have an existing and active account with Colorado Spring Utilities</w:t>
            </w:r>
          </w:p>
        </w:tc>
        <w:tc>
          <w:tcPr>
            <w:tcW w:w="1071" w:type="pct"/>
            <w:shd w:val="clear" w:color="auto" w:fill="FFFFFF" w:themeFill="background1"/>
            <w:vAlign w:val="center"/>
          </w:tcPr>
          <w:p w14:paraId="715864B1" w14:textId="77777777" w:rsidR="004C1BDD" w:rsidRPr="008B1C96" w:rsidRDefault="004C1BDD" w:rsidP="00E04CB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Calibri"/>
              </w:rPr>
            </w:pPr>
            <w:r w:rsidRPr="002D30F1">
              <w:rPr>
                <w:rFonts w:asciiTheme="minorHAnsi" w:hAnsiTheme="minorHAnsi" w:cs="Calibri"/>
              </w:rPr>
              <w:t>719</w:t>
            </w:r>
            <w:r>
              <w:rPr>
                <w:rFonts w:asciiTheme="minorHAnsi" w:hAnsiTheme="minorHAnsi" w:cs="Calibri"/>
              </w:rPr>
              <w:t>-</w:t>
            </w:r>
            <w:r w:rsidRPr="002D30F1">
              <w:rPr>
                <w:rFonts w:asciiTheme="minorHAnsi" w:hAnsiTheme="minorHAnsi" w:cs="Calibri"/>
              </w:rPr>
              <w:t xml:space="preserve"> 448-4800</w:t>
            </w:r>
          </w:p>
          <w:p w14:paraId="173518E1" w14:textId="671BBF14" w:rsidR="004C1BDD" w:rsidRPr="000C4B71" w:rsidRDefault="004C1BDD" w:rsidP="00E04CBE">
            <w:pPr>
              <w:rPr>
                <w:rFonts w:asciiTheme="minorHAnsi" w:hAnsiTheme="minorHAnsi"/>
                <w:color w:val="000000" w:themeColor="text1"/>
                <w:shd w:val="clear" w:color="auto" w:fill="FFFFFF"/>
              </w:rPr>
            </w:pPr>
            <w:r w:rsidRPr="002D30F1">
              <w:rPr>
                <w:rFonts w:asciiTheme="minorHAnsi" w:hAnsiTheme="minorHAnsi" w:cs="Calibri"/>
              </w:rPr>
              <w:t>Pikes Peak United Way 2-1-1</w:t>
            </w:r>
          </w:p>
        </w:tc>
      </w:tr>
      <w:tr w:rsidR="00B52A12" w:rsidRPr="008B1C96" w14:paraId="0B04D76A" w14:textId="77777777" w:rsidTr="00E04CBE">
        <w:trPr>
          <w:trHeight w:val="261"/>
        </w:trPr>
        <w:tc>
          <w:tcPr>
            <w:tcW w:w="893" w:type="pct"/>
            <w:shd w:val="clear" w:color="auto" w:fill="FFFFFF" w:themeFill="background1"/>
            <w:vAlign w:val="center"/>
          </w:tcPr>
          <w:p w14:paraId="328F22E7" w14:textId="2E7E47F2" w:rsidR="004C1BDD" w:rsidRDefault="00E04CBE" w:rsidP="00E04CBE">
            <w:hyperlink r:id="rId27" w:history="1">
              <w:r w:rsidR="004C1BDD" w:rsidRPr="008B1C96">
                <w:rPr>
                  <w:rStyle w:val="Hyperlink"/>
                  <w:rFonts w:asciiTheme="minorHAnsi" w:hAnsiTheme="minorHAnsi" w:cs="Calibri"/>
                  <w:b/>
                  <w:bCs/>
                </w:rPr>
                <w:t>Energy Outreach Colorado</w:t>
              </w:r>
            </w:hyperlink>
          </w:p>
        </w:tc>
        <w:tc>
          <w:tcPr>
            <w:tcW w:w="1696" w:type="pct"/>
            <w:shd w:val="clear" w:color="auto" w:fill="FFFFFF" w:themeFill="background1"/>
            <w:vAlign w:val="center"/>
          </w:tcPr>
          <w:p w14:paraId="383ACCF6" w14:textId="3D9AD50C" w:rsidR="004C1BDD" w:rsidRDefault="004C1BDD" w:rsidP="00E04CB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Through a community organization, assistance u</w:t>
            </w:r>
            <w:r w:rsidRPr="002D30F1">
              <w:rPr>
                <w:rFonts w:asciiTheme="minorHAnsi" w:hAnsiTheme="minorHAnsi"/>
              </w:rPr>
              <w:t>p to $500 toward heating and fuel costs</w:t>
            </w:r>
          </w:p>
        </w:tc>
        <w:tc>
          <w:tcPr>
            <w:tcW w:w="1340" w:type="pct"/>
            <w:shd w:val="clear" w:color="auto" w:fill="FFFFFF" w:themeFill="background1"/>
            <w:vAlign w:val="center"/>
          </w:tcPr>
          <w:p w14:paraId="77EC07CB" w14:textId="77777777" w:rsidR="004C1BDD" w:rsidRPr="008B1C96" w:rsidRDefault="004C1BDD" w:rsidP="00E04CBE">
            <w:pPr>
              <w:spacing w:after="60"/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Must be resident of El Paso County</w:t>
            </w:r>
          </w:p>
          <w:p w14:paraId="34F4002A" w14:textId="77777777" w:rsidR="004C1BDD" w:rsidRPr="008B1C96" w:rsidRDefault="004C1BDD" w:rsidP="00E04CBE">
            <w:pPr>
              <w:spacing w:after="60"/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Must apply for LEAP</w:t>
            </w:r>
          </w:p>
          <w:p w14:paraId="42D5D96D" w14:textId="0FB72A32" w:rsidR="004C1BDD" w:rsidRDefault="004C1BDD" w:rsidP="00E04CBE">
            <w:pPr>
              <w:spacing w:after="60"/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Income is up to 80% of area median income</w:t>
            </w:r>
          </w:p>
        </w:tc>
        <w:tc>
          <w:tcPr>
            <w:tcW w:w="1071" w:type="pct"/>
            <w:shd w:val="clear" w:color="auto" w:fill="FFFFFF" w:themeFill="background1"/>
            <w:vAlign w:val="center"/>
          </w:tcPr>
          <w:p w14:paraId="2102FF32" w14:textId="00DA78F7" w:rsidR="004C1BDD" w:rsidRPr="000C4B71" w:rsidRDefault="004C1BDD" w:rsidP="00E04CBE">
            <w:pPr>
              <w:rPr>
                <w:rFonts w:asciiTheme="minorHAnsi" w:hAnsiTheme="minorHAnsi"/>
                <w:color w:val="000000" w:themeColor="text1"/>
                <w:shd w:val="clear" w:color="auto" w:fill="FFFFFF"/>
              </w:rPr>
            </w:pPr>
            <w:r w:rsidRPr="002D30F1">
              <w:rPr>
                <w:rFonts w:asciiTheme="minorHAnsi" w:hAnsiTheme="minorHAnsi" w:cs="Calibri"/>
              </w:rPr>
              <w:t>1-866-432-8435</w:t>
            </w:r>
          </w:p>
        </w:tc>
      </w:tr>
      <w:tr w:rsidR="00B52A12" w:rsidRPr="008B1C96" w14:paraId="3F3CEC5F" w14:textId="77777777" w:rsidTr="00E04CBE">
        <w:trPr>
          <w:trHeight w:val="261"/>
        </w:trPr>
        <w:tc>
          <w:tcPr>
            <w:tcW w:w="893" w:type="pct"/>
            <w:shd w:val="clear" w:color="auto" w:fill="FFFFFF" w:themeFill="background1"/>
            <w:vAlign w:val="center"/>
          </w:tcPr>
          <w:p w14:paraId="53C8C477" w14:textId="585F4311" w:rsidR="004C1BDD" w:rsidRDefault="00E04CBE" w:rsidP="00E04CBE">
            <w:hyperlink r:id="rId28" w:history="1">
              <w:r w:rsidR="004C1BDD" w:rsidRPr="00F3411B">
                <w:rPr>
                  <w:rStyle w:val="Hyperlink"/>
                  <w:rFonts w:asciiTheme="minorHAnsi" w:hAnsiTheme="minorHAnsi" w:cs="Calibri"/>
                  <w:b/>
                  <w:bCs/>
                </w:rPr>
                <w:t>Low-income Energy Assistance</w:t>
              </w:r>
              <w:r w:rsidR="004C1BDD" w:rsidRPr="008B1C96">
                <w:rPr>
                  <w:rStyle w:val="Hyperlink"/>
                  <w:rFonts w:asciiTheme="minorHAnsi" w:hAnsiTheme="minorHAnsi" w:cs="Calibri"/>
                  <w:b/>
                  <w:bCs/>
                </w:rPr>
                <w:t xml:space="preserve"> Program</w:t>
              </w:r>
            </w:hyperlink>
            <w:r w:rsidR="004C1BDD" w:rsidRPr="00F3411B">
              <w:rPr>
                <w:rFonts w:asciiTheme="minorHAnsi" w:hAnsiTheme="minorHAnsi" w:cs="Calibri"/>
                <w:b/>
                <w:bCs/>
              </w:rPr>
              <w:t xml:space="preserve"> </w:t>
            </w:r>
            <w:r w:rsidR="004C1BDD" w:rsidRPr="008B1C96">
              <w:rPr>
                <w:rFonts w:asciiTheme="minorHAnsi" w:hAnsiTheme="minorHAnsi" w:cs="Calibri"/>
                <w:b/>
                <w:bCs/>
              </w:rPr>
              <w:t>(LEAP)</w:t>
            </w:r>
          </w:p>
        </w:tc>
        <w:tc>
          <w:tcPr>
            <w:tcW w:w="1696" w:type="pct"/>
            <w:shd w:val="clear" w:color="auto" w:fill="FFFFFF" w:themeFill="background1"/>
            <w:vAlign w:val="center"/>
          </w:tcPr>
          <w:p w14:paraId="599CCAE0" w14:textId="77777777" w:rsidR="004C1BDD" w:rsidRPr="008B1C96" w:rsidRDefault="004C1BDD" w:rsidP="00E04CBE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Assist costs for winter heating costs, equipment repair/replacement</w:t>
            </w:r>
          </w:p>
          <w:p w14:paraId="6F1FE7A9" w14:textId="4D4BF427" w:rsidR="004C1BDD" w:rsidRDefault="004C1BDD" w:rsidP="00E04CBE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November to April</w:t>
            </w:r>
          </w:p>
          <w:p w14:paraId="5825E398" w14:textId="36073B00" w:rsidR="004C1BDD" w:rsidRDefault="004C1BDD" w:rsidP="00E04CB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 xml:space="preserve">Open 8am to 5pm M-F </w:t>
            </w:r>
          </w:p>
        </w:tc>
        <w:tc>
          <w:tcPr>
            <w:tcW w:w="1340" w:type="pct"/>
            <w:shd w:val="clear" w:color="auto" w:fill="FFFFFF" w:themeFill="background1"/>
            <w:vAlign w:val="center"/>
          </w:tcPr>
          <w:p w14:paraId="4E6F4B89" w14:textId="77777777" w:rsidR="004C1BDD" w:rsidRPr="008B1C96" w:rsidRDefault="004C1BDD" w:rsidP="00E04CBE">
            <w:p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I</w:t>
            </w:r>
            <w:r w:rsidRPr="00C57F37">
              <w:rPr>
                <w:rFonts w:asciiTheme="minorHAnsi" w:hAnsiTheme="minorHAnsi"/>
              </w:rPr>
              <w:t>ncome is up to 60% of median</w:t>
            </w:r>
            <w:r>
              <w:rPr>
                <w:rFonts w:asciiTheme="minorHAnsi" w:hAnsiTheme="minorHAnsi"/>
              </w:rPr>
              <w:t xml:space="preserve"> </w:t>
            </w:r>
            <w:r w:rsidRPr="00C57F37">
              <w:rPr>
                <w:rFonts w:asciiTheme="minorHAnsi" w:hAnsiTheme="minorHAnsi"/>
              </w:rPr>
              <w:t>income level</w:t>
            </w:r>
          </w:p>
          <w:p w14:paraId="1EB1AD20" w14:textId="58E19EBA" w:rsidR="004C1BDD" w:rsidRPr="008B1C96" w:rsidRDefault="004C1BDD" w:rsidP="00E04CBE">
            <w:pPr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sz w:val="22"/>
                <w:szCs w:val="22"/>
              </w:rPr>
              <w:t>* Gross Income</w:t>
            </w:r>
          </w:p>
          <w:p w14:paraId="214B5CC0" w14:textId="77777777" w:rsidR="004C1BDD" w:rsidRPr="008B1C96" w:rsidRDefault="004C1BDD" w:rsidP="00E04CBE">
            <w:pPr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sz w:val="22"/>
                <w:szCs w:val="22"/>
              </w:rPr>
              <w:t>1 – under $2,619 monthly</w:t>
            </w:r>
          </w:p>
          <w:p w14:paraId="6331E719" w14:textId="77777777" w:rsidR="004C1BDD" w:rsidRPr="008B1C96" w:rsidRDefault="004C1BDD" w:rsidP="00E04CBE">
            <w:pPr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sz w:val="22"/>
                <w:szCs w:val="22"/>
              </w:rPr>
              <w:t>2 – under $3,425 monthly</w:t>
            </w:r>
          </w:p>
          <w:p w14:paraId="40991A4E" w14:textId="7A233E1C" w:rsidR="004C1BDD" w:rsidRPr="00CF2630" w:rsidRDefault="004C1BDD" w:rsidP="00E04CBE">
            <w:pPr>
              <w:rPr>
                <w:rFonts w:asciiTheme="minorHAnsi" w:hAnsiTheme="minorHAnsi"/>
                <w:sz w:val="22"/>
                <w:szCs w:val="22"/>
              </w:rPr>
            </w:pPr>
            <w:r w:rsidRPr="008B1C96">
              <w:rPr>
                <w:rFonts w:asciiTheme="minorHAnsi" w:hAnsiTheme="minorHAnsi"/>
                <w:sz w:val="22"/>
                <w:szCs w:val="22"/>
              </w:rPr>
              <w:t>3 – under $4,231 monthly</w:t>
            </w:r>
          </w:p>
        </w:tc>
        <w:tc>
          <w:tcPr>
            <w:tcW w:w="1071" w:type="pct"/>
            <w:shd w:val="clear" w:color="auto" w:fill="FFFFFF" w:themeFill="background1"/>
            <w:vAlign w:val="center"/>
          </w:tcPr>
          <w:p w14:paraId="3A7DDACE" w14:textId="77777777" w:rsidR="004C1BDD" w:rsidRPr="008B1C96" w:rsidRDefault="004C1BDD" w:rsidP="00E04CBE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Calibri"/>
              </w:rPr>
            </w:pPr>
            <w:r w:rsidRPr="00331E4B">
              <w:rPr>
                <w:rFonts w:asciiTheme="minorHAnsi" w:hAnsiTheme="minorHAnsi" w:cs="Calibri"/>
              </w:rPr>
              <w:t>111 S Cascade Ave</w:t>
            </w:r>
          </w:p>
          <w:p w14:paraId="093FD15A" w14:textId="77777777" w:rsidR="004C1BDD" w:rsidRPr="008B1C96" w:rsidRDefault="004C1BDD" w:rsidP="00E04CBE">
            <w:pPr>
              <w:rPr>
                <w:rFonts w:asciiTheme="minorHAnsi" w:hAnsiTheme="minorHAnsi" w:cs="Calibri"/>
              </w:rPr>
            </w:pPr>
            <w:r w:rsidRPr="00C57F37">
              <w:rPr>
                <w:rFonts w:asciiTheme="minorHAnsi" w:hAnsiTheme="minorHAnsi" w:cs="Calibri"/>
              </w:rPr>
              <w:t>1-866-432-8435</w:t>
            </w:r>
          </w:p>
          <w:p w14:paraId="704F2C3B" w14:textId="77777777" w:rsidR="004C1BDD" w:rsidRPr="008B1C96" w:rsidRDefault="004C1BDD" w:rsidP="00E04CBE">
            <w:pPr>
              <w:rPr>
                <w:rFonts w:asciiTheme="minorHAnsi" w:hAnsiTheme="minorHAnsi" w:cstheme="minorBidi"/>
              </w:rPr>
            </w:pPr>
            <w:r w:rsidRPr="008B1C96">
              <w:rPr>
                <w:rFonts w:asciiTheme="minorHAnsi" w:hAnsiTheme="minorHAnsi" w:cs="Arial"/>
                <w:color w:val="000000"/>
                <w:shd w:val="clear" w:color="auto" w:fill="FFFFFF"/>
              </w:rPr>
              <w:t>855-469-4328</w:t>
            </w:r>
            <w:r w:rsidRPr="008B1C96">
              <w:rPr>
                <w:rStyle w:val="apple-converted-space"/>
                <w:rFonts w:asciiTheme="minorHAnsi" w:hAnsiTheme="minorHAnsi" w:cs="Arial"/>
                <w:color w:val="000000"/>
                <w:shd w:val="clear" w:color="auto" w:fill="FFFFFF"/>
              </w:rPr>
              <w:t> </w:t>
            </w:r>
          </w:p>
          <w:p w14:paraId="4C93053E" w14:textId="77777777" w:rsidR="004C1BDD" w:rsidRPr="000C4B71" w:rsidRDefault="004C1BDD" w:rsidP="00E04CBE">
            <w:pPr>
              <w:rPr>
                <w:rFonts w:asciiTheme="minorHAnsi" w:hAnsiTheme="minorHAnsi"/>
                <w:color w:val="000000" w:themeColor="text1"/>
                <w:shd w:val="clear" w:color="auto" w:fill="FFFFFF"/>
              </w:rPr>
            </w:pPr>
          </w:p>
        </w:tc>
      </w:tr>
      <w:tr w:rsidR="00B52A12" w:rsidRPr="008B1C96" w14:paraId="1F420B55" w14:textId="77777777" w:rsidTr="00E04CBE">
        <w:trPr>
          <w:trHeight w:val="261"/>
        </w:trPr>
        <w:tc>
          <w:tcPr>
            <w:tcW w:w="893" w:type="pct"/>
            <w:shd w:val="clear" w:color="auto" w:fill="FFFFFF" w:themeFill="background1"/>
            <w:vAlign w:val="center"/>
          </w:tcPr>
          <w:p w14:paraId="1F44D1FA" w14:textId="2860B8AA" w:rsidR="004C1BDD" w:rsidRDefault="00E04CBE" w:rsidP="00E04CBE">
            <w:hyperlink r:id="rId29" w:history="1">
              <w:r w:rsidR="004C1BDD" w:rsidRPr="008B1C96">
                <w:rPr>
                  <w:rStyle w:val="Hyperlink"/>
                  <w:rFonts w:asciiTheme="minorHAnsi" w:hAnsiTheme="minorHAnsi" w:cs="Calibri"/>
                  <w:b/>
                  <w:bCs/>
                </w:rPr>
                <w:t>Mercy’s Gate</w:t>
              </w:r>
            </w:hyperlink>
          </w:p>
        </w:tc>
        <w:tc>
          <w:tcPr>
            <w:tcW w:w="1696" w:type="pct"/>
            <w:shd w:val="clear" w:color="auto" w:fill="FFFFFF" w:themeFill="background1"/>
            <w:vAlign w:val="center"/>
          </w:tcPr>
          <w:p w14:paraId="21991485" w14:textId="77777777" w:rsidR="004C1BDD" w:rsidRPr="008B1C96" w:rsidRDefault="004C1BDD" w:rsidP="00E04CBE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="Calibri"/>
              </w:rPr>
            </w:pPr>
            <w:r w:rsidRPr="008B1C96">
              <w:rPr>
                <w:rStyle w:val="normaltextrun"/>
                <w:rFonts w:asciiTheme="minorHAnsi" w:hAnsiTheme="minorHAnsi" w:cs="Calibri"/>
              </w:rPr>
              <w:t>Rent/Mortgage Assistance</w:t>
            </w:r>
            <w:r w:rsidRPr="008B1C96">
              <w:rPr>
                <w:rStyle w:val="eop"/>
                <w:rFonts w:asciiTheme="minorHAnsi" w:hAnsiTheme="minorHAnsi" w:cs="Calibri"/>
              </w:rPr>
              <w:t> </w:t>
            </w:r>
          </w:p>
          <w:p w14:paraId="08B50617" w14:textId="77777777" w:rsidR="004C1BDD" w:rsidRPr="008B1C96" w:rsidRDefault="004C1BDD" w:rsidP="00E04CBE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="Calibri"/>
              </w:rPr>
            </w:pPr>
            <w:r w:rsidRPr="008B1C96">
              <w:rPr>
                <w:rStyle w:val="normaltextrun"/>
                <w:rFonts w:asciiTheme="minorHAnsi" w:hAnsiTheme="minorHAnsi" w:cs="Calibri"/>
              </w:rPr>
              <w:t>Utility Assistance</w:t>
            </w:r>
            <w:r>
              <w:rPr>
                <w:rStyle w:val="normaltextrun"/>
                <w:rFonts w:asciiTheme="minorHAnsi" w:hAnsiTheme="minorHAnsi"/>
              </w:rPr>
              <w:t>/</w:t>
            </w:r>
            <w:r w:rsidRPr="008B1C96">
              <w:rPr>
                <w:rStyle w:val="normaltextrun"/>
                <w:rFonts w:asciiTheme="minorHAnsi" w:hAnsiTheme="minorHAnsi" w:cs="Calibri"/>
              </w:rPr>
              <w:t xml:space="preserve">Project Cope; EOC </w:t>
            </w:r>
          </w:p>
          <w:p w14:paraId="23B756AE" w14:textId="77777777" w:rsidR="004C1BDD" w:rsidRPr="008B1C96" w:rsidRDefault="004C1BDD" w:rsidP="00E04CBE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="Calibri"/>
              </w:rPr>
            </w:pPr>
            <w:r w:rsidRPr="008B1C96">
              <w:rPr>
                <w:rStyle w:val="normaltextrun"/>
                <w:rFonts w:asciiTheme="minorHAnsi" w:hAnsiTheme="minorHAnsi" w:cs="Calibri"/>
              </w:rPr>
              <w:t>Medical, clothing and household assistance</w:t>
            </w:r>
            <w:r w:rsidRPr="008B1C96">
              <w:rPr>
                <w:rStyle w:val="eop"/>
                <w:rFonts w:asciiTheme="minorHAnsi" w:hAnsiTheme="minorHAnsi" w:cs="Calibri"/>
              </w:rPr>
              <w:t> </w:t>
            </w:r>
          </w:p>
          <w:p w14:paraId="2E383904" w14:textId="4B851F23" w:rsidR="004C1BDD" w:rsidRDefault="004C1BDD" w:rsidP="00E04CBE">
            <w:pPr>
              <w:pStyle w:val="ListParagraph"/>
              <w:numPr>
                <w:ilvl w:val="0"/>
                <w:numId w:val="17"/>
              </w:numPr>
              <w:spacing w:after="60"/>
              <w:rPr>
                <w:rFonts w:asciiTheme="minorHAnsi" w:hAnsiTheme="minorHAnsi"/>
              </w:rPr>
            </w:pPr>
            <w:r w:rsidRPr="008B1C96">
              <w:rPr>
                <w:rStyle w:val="eop"/>
                <w:rFonts w:asciiTheme="minorHAnsi" w:hAnsiTheme="minorHAnsi" w:cs="Calibri"/>
              </w:rPr>
              <w:t>Gas/bus assistance</w:t>
            </w:r>
          </w:p>
        </w:tc>
        <w:tc>
          <w:tcPr>
            <w:tcW w:w="1340" w:type="pct"/>
            <w:shd w:val="clear" w:color="auto" w:fill="FFFFFF" w:themeFill="background1"/>
            <w:vAlign w:val="center"/>
          </w:tcPr>
          <w:p w14:paraId="4D0857F5" w14:textId="77777777" w:rsidR="004C1BDD" w:rsidRPr="008B1C96" w:rsidRDefault="004C1BDD" w:rsidP="00E04CBE">
            <w:p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>Must make appointment online at</w:t>
            </w:r>
          </w:p>
          <w:p w14:paraId="54232E77" w14:textId="77777777" w:rsidR="004C1BDD" w:rsidRPr="006447A7" w:rsidRDefault="00E04CBE" w:rsidP="00E04CBE">
            <w:pPr>
              <w:rPr>
                <w:rFonts w:asciiTheme="minorHAnsi" w:hAnsiTheme="minorHAnsi"/>
                <w:sz w:val="22"/>
                <w:szCs w:val="22"/>
              </w:rPr>
            </w:pPr>
            <w:hyperlink r:id="rId30" w:history="1">
              <w:r w:rsidR="004C1BDD" w:rsidRPr="006447A7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https://mercysgatecs.org/</w:t>
              </w:r>
            </w:hyperlink>
          </w:p>
          <w:p w14:paraId="64BA6A9D" w14:textId="77777777" w:rsidR="004C1BDD" w:rsidRPr="008B1C96" w:rsidRDefault="004C1BDD" w:rsidP="00E04CBE">
            <w:p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</w:rPr>
              <w:t xml:space="preserve">1 week before a session </w:t>
            </w:r>
          </w:p>
          <w:p w14:paraId="3DF01616" w14:textId="77777777" w:rsidR="004C1BDD" w:rsidRDefault="004C1BDD" w:rsidP="00E04CBE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1071" w:type="pct"/>
            <w:shd w:val="clear" w:color="auto" w:fill="FFFFFF" w:themeFill="background1"/>
            <w:vAlign w:val="center"/>
          </w:tcPr>
          <w:p w14:paraId="5E98EBA4" w14:textId="77777777" w:rsidR="004C1BDD" w:rsidRPr="00625868" w:rsidRDefault="004C1BDD" w:rsidP="00E04CB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 w:themeColor="text1"/>
              </w:rPr>
            </w:pPr>
            <w:r w:rsidRPr="00625868">
              <w:rPr>
                <w:rStyle w:val="normaltextrun"/>
                <w:rFonts w:ascii="Calibri" w:hAnsi="Calibri" w:cs="Calibri"/>
                <w:color w:val="000000" w:themeColor="text1"/>
              </w:rPr>
              <w:t>4360 Montebello Drive, #300</w:t>
            </w:r>
            <w:r w:rsidRPr="00625868">
              <w:rPr>
                <w:rStyle w:val="eop"/>
                <w:rFonts w:ascii="Calibri" w:hAnsi="Calibri" w:cs="Calibri"/>
                <w:color w:val="000000" w:themeColor="text1"/>
              </w:rPr>
              <w:t> </w:t>
            </w:r>
          </w:p>
          <w:p w14:paraId="3E8C1658" w14:textId="2B94CDEB" w:rsidR="004C1BDD" w:rsidRPr="000C4B71" w:rsidRDefault="004C1BDD" w:rsidP="00E04CBE">
            <w:pPr>
              <w:rPr>
                <w:rFonts w:asciiTheme="minorHAnsi" w:hAnsiTheme="minorHAnsi"/>
                <w:color w:val="000000" w:themeColor="text1"/>
                <w:shd w:val="clear" w:color="auto" w:fill="FFFFFF"/>
              </w:rPr>
            </w:pPr>
            <w:r w:rsidRPr="00625868">
              <w:rPr>
                <w:rStyle w:val="normaltextrun"/>
                <w:rFonts w:ascii="Calibri" w:hAnsi="Calibri" w:cs="Calibri"/>
                <w:color w:val="000000" w:themeColor="text1"/>
                <w:shd w:val="clear" w:color="auto" w:fill="FFFFFF"/>
              </w:rPr>
              <w:t>719-277-7470</w:t>
            </w:r>
            <w:r w:rsidRPr="00625868">
              <w:rPr>
                <w:rStyle w:val="eop"/>
                <w:rFonts w:asciiTheme="minorHAnsi" w:hAnsiTheme="minorHAnsi" w:cs="Calibri"/>
                <w:color w:val="000000" w:themeColor="text1"/>
              </w:rPr>
              <w:t> </w:t>
            </w:r>
          </w:p>
        </w:tc>
      </w:tr>
      <w:tr w:rsidR="0030536C" w:rsidRPr="008B1C96" w14:paraId="7D692E19" w14:textId="77777777" w:rsidTr="00E04CBE">
        <w:trPr>
          <w:trHeight w:val="261"/>
        </w:trPr>
        <w:tc>
          <w:tcPr>
            <w:tcW w:w="5000" w:type="pct"/>
            <w:gridSpan w:val="4"/>
            <w:shd w:val="clear" w:color="auto" w:fill="262626" w:themeFill="text1" w:themeFillTint="D9"/>
            <w:vAlign w:val="center"/>
          </w:tcPr>
          <w:p w14:paraId="5E1597B0" w14:textId="2779190E" w:rsidR="0030536C" w:rsidRPr="0030536C" w:rsidRDefault="0030536C" w:rsidP="00E04CB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000000" w:themeColor="text1"/>
              </w:rPr>
            </w:pPr>
            <w:r w:rsidRPr="0030536C">
              <w:rPr>
                <w:rFonts w:asciiTheme="minorHAnsi" w:hAnsiTheme="minorHAnsi"/>
                <w:b/>
                <w:bCs/>
                <w:sz w:val="28"/>
                <w:szCs w:val="28"/>
              </w:rPr>
              <w:t>Transportation</w:t>
            </w:r>
          </w:p>
        </w:tc>
      </w:tr>
      <w:tr w:rsidR="00146706" w:rsidRPr="008B1C96" w14:paraId="6FC49A9B" w14:textId="77777777" w:rsidTr="00E04CBE">
        <w:trPr>
          <w:trHeight w:val="261"/>
        </w:trPr>
        <w:tc>
          <w:tcPr>
            <w:tcW w:w="893" w:type="pct"/>
            <w:shd w:val="clear" w:color="auto" w:fill="D0CECE" w:themeFill="background2" w:themeFillShade="E6"/>
            <w:vAlign w:val="center"/>
          </w:tcPr>
          <w:p w14:paraId="602CAB9C" w14:textId="0C995B53" w:rsidR="0030536C" w:rsidRDefault="0030536C" w:rsidP="00E04CBE">
            <w:r w:rsidRPr="008B1C96">
              <w:rPr>
                <w:rFonts w:asciiTheme="minorHAnsi" w:hAnsiTheme="minorHAnsi"/>
                <w:b/>
                <w:bCs/>
              </w:rPr>
              <w:t>Name</w:t>
            </w:r>
          </w:p>
        </w:tc>
        <w:tc>
          <w:tcPr>
            <w:tcW w:w="1696" w:type="pct"/>
            <w:shd w:val="clear" w:color="auto" w:fill="D0CECE" w:themeFill="background2" w:themeFillShade="E6"/>
            <w:vAlign w:val="center"/>
          </w:tcPr>
          <w:p w14:paraId="2CC073E3" w14:textId="72512BBB" w:rsidR="0030536C" w:rsidRPr="008B1C96" w:rsidRDefault="0030536C" w:rsidP="00E04CB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="Calibri"/>
              </w:rPr>
            </w:pPr>
            <w:r w:rsidRPr="008B1C96">
              <w:rPr>
                <w:rFonts w:asciiTheme="minorHAnsi" w:hAnsiTheme="minorHAnsi"/>
                <w:b/>
                <w:bCs/>
              </w:rPr>
              <w:t>Information</w:t>
            </w:r>
          </w:p>
        </w:tc>
        <w:tc>
          <w:tcPr>
            <w:tcW w:w="1340" w:type="pct"/>
            <w:shd w:val="clear" w:color="auto" w:fill="D0CECE" w:themeFill="background2" w:themeFillShade="E6"/>
            <w:vAlign w:val="center"/>
          </w:tcPr>
          <w:p w14:paraId="6E2A9ABD" w14:textId="2F07A80F" w:rsidR="0030536C" w:rsidRPr="008B1C96" w:rsidRDefault="0030536C" w:rsidP="00E04CBE">
            <w:pPr>
              <w:rPr>
                <w:rFonts w:asciiTheme="minorHAnsi" w:hAnsiTheme="minorHAnsi"/>
              </w:rPr>
            </w:pPr>
            <w:r w:rsidRPr="008B1C96">
              <w:rPr>
                <w:rFonts w:asciiTheme="minorHAnsi" w:hAnsiTheme="minorHAnsi"/>
                <w:b/>
                <w:bCs/>
              </w:rPr>
              <w:t>Requirements</w:t>
            </w:r>
          </w:p>
        </w:tc>
        <w:tc>
          <w:tcPr>
            <w:tcW w:w="1071" w:type="pct"/>
            <w:shd w:val="clear" w:color="auto" w:fill="D0CECE" w:themeFill="background2" w:themeFillShade="E6"/>
            <w:vAlign w:val="center"/>
          </w:tcPr>
          <w:p w14:paraId="737F253D" w14:textId="53C71C7E" w:rsidR="0030536C" w:rsidRPr="00625868" w:rsidRDefault="0030536C" w:rsidP="00E04CB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 w:themeColor="text1"/>
              </w:rPr>
            </w:pPr>
            <w:r w:rsidRPr="008B1C96">
              <w:rPr>
                <w:rFonts w:asciiTheme="minorHAnsi" w:hAnsiTheme="minorHAnsi"/>
                <w:b/>
                <w:bCs/>
              </w:rPr>
              <w:t>Location &amp; Phone #</w:t>
            </w:r>
          </w:p>
        </w:tc>
      </w:tr>
      <w:tr w:rsidR="00612268" w:rsidRPr="00A800F5" w14:paraId="1E6A5B8E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3DC58C7F" w14:textId="77777777" w:rsidR="0030536C" w:rsidRPr="008B1C96" w:rsidRDefault="00E04CBE" w:rsidP="00E04CBE">
            <w:pPr>
              <w:rPr>
                <w:rFonts w:asciiTheme="minorHAnsi" w:hAnsiTheme="minorHAnsi"/>
                <w:b/>
                <w:bCs/>
              </w:rPr>
            </w:pPr>
            <w:hyperlink r:id="rId31" w:history="1">
              <w:proofErr w:type="spellStart"/>
              <w:r w:rsidR="0030536C" w:rsidRPr="005D0E69">
                <w:rPr>
                  <w:rStyle w:val="Hyperlink"/>
                  <w:rFonts w:asciiTheme="minorHAnsi" w:hAnsiTheme="minorHAnsi"/>
                  <w:b/>
                  <w:bCs/>
                </w:rPr>
                <w:t>IntelliRide</w:t>
              </w:r>
              <w:proofErr w:type="spellEnd"/>
            </w:hyperlink>
          </w:p>
        </w:tc>
        <w:tc>
          <w:tcPr>
            <w:tcW w:w="1696" w:type="pct"/>
            <w:shd w:val="clear" w:color="auto" w:fill="auto"/>
            <w:vAlign w:val="center"/>
          </w:tcPr>
          <w:p w14:paraId="5EABBC53" w14:textId="77777777" w:rsidR="0030536C" w:rsidRPr="008E0316" w:rsidRDefault="0030536C" w:rsidP="00E04CBE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Book 24/7 non-emergency medical transportation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7D64B455" w14:textId="5C64BFC7" w:rsidR="0030536C" w:rsidRDefault="0030536C" w:rsidP="00E04CB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Schedule ride 2 business days before </w:t>
            </w:r>
          </w:p>
          <w:p w14:paraId="1B672E92" w14:textId="3D681119" w:rsidR="0030536C" w:rsidRPr="00870828" w:rsidRDefault="0030536C" w:rsidP="00E04CB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Must have Medicaid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60725D18" w14:textId="77777777" w:rsidR="0030536C" w:rsidRPr="00A800F5" w:rsidRDefault="0030536C" w:rsidP="00E04CBE">
            <w:pPr>
              <w:rPr>
                <w:rFonts w:asciiTheme="minorHAnsi" w:hAnsiTheme="minorHAnsi"/>
              </w:rPr>
            </w:pPr>
            <w:r w:rsidRPr="00A800F5">
              <w:rPr>
                <w:rFonts w:asciiTheme="minorHAnsi" w:hAnsiTheme="minorHAnsi"/>
              </w:rPr>
              <w:t>719-766-4660</w:t>
            </w:r>
          </w:p>
        </w:tc>
      </w:tr>
      <w:tr w:rsidR="00612268" w:rsidRPr="003E1471" w14:paraId="7C5D6080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71471765" w14:textId="77777777" w:rsidR="0030536C" w:rsidRPr="008B1C96" w:rsidRDefault="00E04CBE" w:rsidP="00E04CBE">
            <w:pPr>
              <w:rPr>
                <w:rFonts w:asciiTheme="minorHAnsi" w:hAnsiTheme="minorHAnsi"/>
                <w:b/>
                <w:bCs/>
              </w:rPr>
            </w:pPr>
            <w:hyperlink r:id="rId32" w:history="1">
              <w:r w:rsidR="0030536C" w:rsidRPr="007D760A">
                <w:rPr>
                  <w:rStyle w:val="Hyperlink"/>
                  <w:rFonts w:asciiTheme="minorHAnsi" w:hAnsiTheme="minorHAnsi"/>
                  <w:b/>
                  <w:bCs/>
                </w:rPr>
                <w:t>Silver Key Reserve &amp; Ride</w:t>
              </w:r>
            </w:hyperlink>
          </w:p>
        </w:tc>
        <w:tc>
          <w:tcPr>
            <w:tcW w:w="1696" w:type="pct"/>
            <w:shd w:val="clear" w:color="auto" w:fill="auto"/>
            <w:vAlign w:val="center"/>
          </w:tcPr>
          <w:p w14:paraId="4F598277" w14:textId="40E98A68" w:rsidR="0030536C" w:rsidRPr="00F70EB7" w:rsidRDefault="0030536C" w:rsidP="00E04CBE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</w:rPr>
            </w:pPr>
            <w:r w:rsidRPr="00F70EB7">
              <w:rPr>
                <w:rFonts w:asciiTheme="minorHAnsi" w:hAnsiTheme="minorHAnsi"/>
              </w:rPr>
              <w:t>ADA accessible transportation for medical appointments,</w:t>
            </w:r>
            <w:r w:rsidR="00CF2630">
              <w:rPr>
                <w:rFonts w:asciiTheme="minorHAnsi" w:hAnsiTheme="minorHAnsi"/>
              </w:rPr>
              <w:t xml:space="preserve"> </w:t>
            </w:r>
            <w:r w:rsidR="000B5EE7">
              <w:rPr>
                <w:rFonts w:asciiTheme="minorHAnsi" w:hAnsiTheme="minorHAnsi"/>
              </w:rPr>
              <w:t>and more</w:t>
            </w:r>
          </w:p>
          <w:p w14:paraId="37EEE3FA" w14:textId="77777777" w:rsidR="0030536C" w:rsidRDefault="0030536C" w:rsidP="00E04CBE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</w:rPr>
            </w:pPr>
            <w:r w:rsidRPr="00F11980">
              <w:rPr>
                <w:rFonts w:asciiTheme="minorHAnsi" w:hAnsiTheme="minorHAnsi"/>
              </w:rPr>
              <w:t xml:space="preserve">$3.50. No one will be denied services </w:t>
            </w:r>
            <w:r>
              <w:rPr>
                <w:rFonts w:asciiTheme="minorHAnsi" w:hAnsiTheme="minorHAnsi"/>
              </w:rPr>
              <w:t>if unable to pay</w:t>
            </w:r>
          </w:p>
          <w:p w14:paraId="62ACB201" w14:textId="77777777" w:rsidR="0030536C" w:rsidRPr="00FD4DD4" w:rsidRDefault="0030536C" w:rsidP="00E04CBE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Reserve 7:30am-4:30pm M-F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1635B572" w14:textId="01D7C896" w:rsidR="0030536C" w:rsidRPr="00870828" w:rsidRDefault="0030536C" w:rsidP="00E04CBE">
            <w:pPr>
              <w:rPr>
                <w:rFonts w:asciiTheme="minorHAnsi" w:hAnsiTheme="minorHAnsi"/>
              </w:rPr>
            </w:pPr>
            <w:r w:rsidRPr="00EC7431">
              <w:rPr>
                <w:rFonts w:asciiTheme="minorHAnsi" w:hAnsiTheme="minorHAnsi"/>
              </w:rPr>
              <w:t>60 years or older residing in Colorado Springs, Manitou Springs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257E8B2A" w14:textId="77777777" w:rsidR="0030536C" w:rsidRPr="003E1471" w:rsidRDefault="0030536C" w:rsidP="00E04CBE">
            <w:pPr>
              <w:rPr>
                <w:rFonts w:asciiTheme="minorHAnsi" w:hAnsiTheme="minorHAnsi"/>
              </w:rPr>
            </w:pPr>
            <w:r w:rsidRPr="003E1471">
              <w:rPr>
                <w:rFonts w:asciiTheme="minorHAnsi" w:hAnsiTheme="minorHAnsi"/>
              </w:rPr>
              <w:t>1625 S. Murray Blvd</w:t>
            </w:r>
          </w:p>
          <w:p w14:paraId="02AD9F4E" w14:textId="77777777" w:rsidR="0030536C" w:rsidRDefault="0030536C" w:rsidP="00E04CBE">
            <w:pPr>
              <w:rPr>
                <w:rFonts w:asciiTheme="minorHAnsi" w:hAnsiTheme="minorHAnsi"/>
              </w:rPr>
            </w:pPr>
            <w:r w:rsidRPr="00696057">
              <w:rPr>
                <w:rFonts w:asciiTheme="minorHAnsi" w:hAnsiTheme="minorHAnsi"/>
              </w:rPr>
              <w:t>719-884-2300</w:t>
            </w:r>
          </w:p>
          <w:p w14:paraId="59C52D08" w14:textId="77777777" w:rsidR="0030536C" w:rsidRPr="003E1471" w:rsidRDefault="00E04CBE" w:rsidP="00E04CBE">
            <w:pPr>
              <w:rPr>
                <w:rFonts w:asciiTheme="minorHAnsi" w:hAnsiTheme="minorHAnsi"/>
              </w:rPr>
            </w:pPr>
            <w:hyperlink r:id="rId33" w:history="1">
              <w:r w:rsidR="0030536C" w:rsidRPr="003E1471">
                <w:rPr>
                  <w:rStyle w:val="Hyperlink"/>
                  <w:rFonts w:asciiTheme="minorHAnsi" w:hAnsiTheme="minorHAnsi"/>
                </w:rPr>
                <w:t>info@silverkey.org</w:t>
              </w:r>
            </w:hyperlink>
          </w:p>
        </w:tc>
      </w:tr>
      <w:tr w:rsidR="00612268" w:rsidRPr="00ED41C3" w14:paraId="39178130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254C021E" w14:textId="77777777" w:rsidR="0030536C" w:rsidRDefault="00E04CBE" w:rsidP="00E04CBE">
            <w:pPr>
              <w:rPr>
                <w:rFonts w:asciiTheme="minorHAnsi" w:hAnsiTheme="minorHAnsi"/>
                <w:b/>
                <w:bCs/>
              </w:rPr>
            </w:pPr>
            <w:hyperlink r:id="rId34" w:history="1">
              <w:r w:rsidR="0030536C" w:rsidRPr="0043352C">
                <w:rPr>
                  <w:rStyle w:val="Hyperlink"/>
                  <w:rFonts w:asciiTheme="minorHAnsi" w:hAnsiTheme="minorHAnsi"/>
                  <w:b/>
                  <w:bCs/>
                </w:rPr>
                <w:t>Mountain Community Senior Services</w:t>
              </w:r>
            </w:hyperlink>
            <w:r w:rsidR="0030536C" w:rsidRPr="0043352C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  <w:tc>
          <w:tcPr>
            <w:tcW w:w="1696" w:type="pct"/>
            <w:shd w:val="clear" w:color="auto" w:fill="auto"/>
            <w:vAlign w:val="center"/>
          </w:tcPr>
          <w:p w14:paraId="6FF9F6DD" w14:textId="5CA988CD" w:rsidR="0030536C" w:rsidRDefault="0030536C" w:rsidP="00E04CBE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Free transportation to s</w:t>
            </w:r>
            <w:r w:rsidRPr="00CF6131">
              <w:rPr>
                <w:rFonts w:asciiTheme="minorHAnsi" w:hAnsiTheme="minorHAnsi"/>
              </w:rPr>
              <w:t xml:space="preserve">ocial gatherings as well as medical and other necessary </w:t>
            </w:r>
            <w:r w:rsidR="00EF615B">
              <w:rPr>
                <w:rFonts w:asciiTheme="minorHAnsi" w:hAnsiTheme="minorHAnsi"/>
              </w:rPr>
              <w:t>areas</w:t>
            </w:r>
          </w:p>
          <w:p w14:paraId="63805E70" w14:textId="77777777" w:rsidR="0030536C" w:rsidRPr="00FD4DD4" w:rsidRDefault="0030536C" w:rsidP="00E04CBE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Open 8am-5pm M-F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4EB3ED17" w14:textId="77777777" w:rsidR="0030536C" w:rsidRDefault="0030536C" w:rsidP="00E04CBE">
            <w:pPr>
              <w:spacing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60 years or older residing in El Paso County</w:t>
            </w:r>
          </w:p>
          <w:p w14:paraId="679B759A" w14:textId="6125A4D0" w:rsidR="0030536C" w:rsidRPr="00EC7431" w:rsidRDefault="0030536C" w:rsidP="00E04CB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Must be registered 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51FB8483" w14:textId="77777777" w:rsidR="0030536C" w:rsidRPr="00ED41C3" w:rsidRDefault="0030536C" w:rsidP="00E04CBE">
            <w:pPr>
              <w:rPr>
                <w:rFonts w:asciiTheme="minorHAnsi" w:hAnsiTheme="minorHAnsi"/>
              </w:rPr>
            </w:pPr>
            <w:r w:rsidRPr="00ED41C3">
              <w:rPr>
                <w:rFonts w:asciiTheme="minorHAnsi" w:hAnsiTheme="minorHAnsi"/>
              </w:rPr>
              <w:t>719-488-0076</w:t>
            </w:r>
          </w:p>
        </w:tc>
      </w:tr>
      <w:tr w:rsidR="0030536C" w:rsidRPr="008B1C96" w14:paraId="282663A6" w14:textId="77777777" w:rsidTr="00E04CBE">
        <w:trPr>
          <w:trHeight w:val="261"/>
        </w:trPr>
        <w:tc>
          <w:tcPr>
            <w:tcW w:w="5000" w:type="pct"/>
            <w:gridSpan w:val="4"/>
            <w:shd w:val="clear" w:color="auto" w:fill="8C5101"/>
            <w:vAlign w:val="center"/>
          </w:tcPr>
          <w:p w14:paraId="587C005A" w14:textId="64734D8B" w:rsidR="0030536C" w:rsidRPr="00963F01" w:rsidRDefault="0030536C" w:rsidP="00E04CBE">
            <w:pPr>
              <w:jc w:val="center"/>
              <w:rPr>
                <w:rFonts w:ascii="Calibri" w:hAnsi="Calibri"/>
              </w:rPr>
            </w:pPr>
            <w:r w:rsidRPr="00C37745">
              <w:rPr>
                <w:rFonts w:asciiTheme="minorHAnsi" w:hAnsiTheme="minorHAnsi"/>
                <w:b/>
                <w:bCs/>
                <w:color w:val="FFFFFF" w:themeColor="background1"/>
                <w:sz w:val="28"/>
                <w:szCs w:val="28"/>
              </w:rPr>
              <w:lastRenderedPageBreak/>
              <w:t>Employment</w:t>
            </w:r>
          </w:p>
        </w:tc>
      </w:tr>
      <w:tr w:rsidR="00146706" w:rsidRPr="008B1C96" w14:paraId="486C6A77" w14:textId="77777777" w:rsidTr="00E04CBE">
        <w:trPr>
          <w:trHeight w:val="261"/>
        </w:trPr>
        <w:tc>
          <w:tcPr>
            <w:tcW w:w="893" w:type="pct"/>
            <w:shd w:val="clear" w:color="auto" w:fill="D5AB7F"/>
            <w:vAlign w:val="center"/>
          </w:tcPr>
          <w:p w14:paraId="63C9A0CF" w14:textId="0D0A2F94" w:rsidR="0030536C" w:rsidRDefault="0030536C" w:rsidP="00E04CBE">
            <w:r w:rsidRPr="008B1C96">
              <w:rPr>
                <w:rFonts w:asciiTheme="minorHAnsi" w:hAnsiTheme="minorHAnsi"/>
                <w:b/>
                <w:bCs/>
              </w:rPr>
              <w:t>Name</w:t>
            </w:r>
          </w:p>
        </w:tc>
        <w:tc>
          <w:tcPr>
            <w:tcW w:w="1696" w:type="pct"/>
            <w:shd w:val="clear" w:color="auto" w:fill="D5AB7F"/>
            <w:vAlign w:val="center"/>
          </w:tcPr>
          <w:p w14:paraId="492B064E" w14:textId="5AD00121" w:rsidR="0030536C" w:rsidRPr="0030536C" w:rsidRDefault="0030536C" w:rsidP="00E04CBE">
            <w:pPr>
              <w:rPr>
                <w:rFonts w:ascii="Calibri" w:hAnsi="Calibri"/>
              </w:rPr>
            </w:pPr>
            <w:r w:rsidRPr="0030536C">
              <w:rPr>
                <w:rFonts w:asciiTheme="minorHAnsi" w:hAnsiTheme="minorHAnsi"/>
                <w:b/>
                <w:bCs/>
              </w:rPr>
              <w:t>Information</w:t>
            </w:r>
          </w:p>
        </w:tc>
        <w:tc>
          <w:tcPr>
            <w:tcW w:w="1340" w:type="pct"/>
            <w:shd w:val="clear" w:color="auto" w:fill="D5AB7F"/>
            <w:vAlign w:val="center"/>
          </w:tcPr>
          <w:p w14:paraId="129DC7C3" w14:textId="78C829F3" w:rsidR="0030536C" w:rsidRPr="00804FE5" w:rsidRDefault="0030536C" w:rsidP="00E04CBE">
            <w:pPr>
              <w:spacing w:after="60"/>
              <w:rPr>
                <w:rFonts w:ascii="Calibri" w:hAnsi="Calibri"/>
                <w:color w:val="351617"/>
              </w:rPr>
            </w:pPr>
            <w:r w:rsidRPr="008B1C96">
              <w:rPr>
                <w:rFonts w:asciiTheme="minorHAnsi" w:hAnsiTheme="minorHAnsi"/>
                <w:b/>
                <w:bCs/>
              </w:rPr>
              <w:t>Requirements</w:t>
            </w:r>
          </w:p>
        </w:tc>
        <w:tc>
          <w:tcPr>
            <w:tcW w:w="1071" w:type="pct"/>
            <w:shd w:val="clear" w:color="auto" w:fill="D5AB7F"/>
            <w:vAlign w:val="center"/>
          </w:tcPr>
          <w:p w14:paraId="4A054D1F" w14:textId="31FE3CC0" w:rsidR="0030536C" w:rsidRPr="00963F01" w:rsidRDefault="0030536C" w:rsidP="00E04CBE">
            <w:pPr>
              <w:rPr>
                <w:rFonts w:ascii="Calibri" w:hAnsi="Calibri"/>
              </w:rPr>
            </w:pPr>
            <w:r w:rsidRPr="008B1C96">
              <w:rPr>
                <w:rFonts w:asciiTheme="minorHAnsi" w:hAnsiTheme="minorHAnsi"/>
                <w:b/>
                <w:bCs/>
              </w:rPr>
              <w:t>Location &amp; Phone #</w:t>
            </w:r>
          </w:p>
        </w:tc>
      </w:tr>
      <w:tr w:rsidR="00B52A12" w:rsidRPr="008B1C96" w14:paraId="36EDA534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6402A5EE" w14:textId="7E212FC6" w:rsidR="006234F4" w:rsidRDefault="00E04CBE" w:rsidP="00E04CBE">
            <w:hyperlink r:id="rId35" w:history="1">
              <w:r w:rsidR="006234F4" w:rsidRPr="00C75D59">
                <w:rPr>
                  <w:rStyle w:val="Hyperlink"/>
                  <w:rFonts w:asciiTheme="minorHAnsi" w:hAnsiTheme="minorHAnsi"/>
                  <w:b/>
                  <w:bCs/>
                </w:rPr>
                <w:t>A Better Balance</w:t>
              </w:r>
            </w:hyperlink>
            <w:r w:rsidR="006234F4">
              <w:rPr>
                <w:rFonts w:asciiTheme="minorHAnsi" w:hAnsiTheme="minorHAnsi"/>
                <w:b/>
                <w:bCs/>
              </w:rPr>
              <w:t xml:space="preserve"> Work-Family Legal Helpline</w:t>
            </w:r>
          </w:p>
        </w:tc>
        <w:tc>
          <w:tcPr>
            <w:tcW w:w="1696" w:type="pct"/>
            <w:shd w:val="clear" w:color="auto" w:fill="auto"/>
            <w:vAlign w:val="center"/>
          </w:tcPr>
          <w:p w14:paraId="5A32B23E" w14:textId="77777777" w:rsidR="006234F4" w:rsidRDefault="006234F4" w:rsidP="00E04CBE">
            <w:pPr>
              <w:pStyle w:val="ListParagraph"/>
              <w:numPr>
                <w:ilvl w:val="0"/>
                <w:numId w:val="22"/>
              </w:numPr>
              <w:rPr>
                <w:rFonts w:ascii="Calibri" w:hAnsi="Calibri"/>
              </w:rPr>
            </w:pPr>
            <w:r w:rsidRPr="00BD15A4">
              <w:rPr>
                <w:rFonts w:ascii="Calibri" w:hAnsi="Calibri"/>
              </w:rPr>
              <w:t>Work-family free legal helpline struggling with sick leave, family/medical leave, pregnancy discrimination, parent/caregiving discrimination, fair scheduling, equal pay</w:t>
            </w:r>
          </w:p>
          <w:p w14:paraId="54A477EC" w14:textId="65ECE357" w:rsidR="006234F4" w:rsidRPr="00464989" w:rsidRDefault="006234F4" w:rsidP="00E04CBE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Available 8am-5pm EST M-F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4499781E" w14:textId="4BDA733F" w:rsidR="006234F4" w:rsidRDefault="006234F4" w:rsidP="00E04CBE">
            <w:pPr>
              <w:spacing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N/A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4EA1F981" w14:textId="16840E48" w:rsidR="006234F4" w:rsidRPr="00AB44DE" w:rsidRDefault="006234F4" w:rsidP="00E04CBE">
            <w:pPr>
              <w:rPr>
                <w:rFonts w:asciiTheme="minorHAnsi" w:hAnsiTheme="minorHAnsi"/>
              </w:rPr>
            </w:pPr>
            <w:r w:rsidRPr="00F72A03">
              <w:rPr>
                <w:rFonts w:asciiTheme="minorHAnsi" w:hAnsiTheme="minorHAnsi"/>
              </w:rPr>
              <w:t>833-633-3222</w:t>
            </w:r>
          </w:p>
        </w:tc>
      </w:tr>
      <w:tr w:rsidR="00612268" w:rsidRPr="008B1C96" w14:paraId="04178391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14B31BE4" w14:textId="1F25890C" w:rsidR="006234F4" w:rsidRPr="00804FE5" w:rsidRDefault="00E04CBE" w:rsidP="00E04CBE">
            <w:pPr>
              <w:rPr>
                <w:rFonts w:ascii="Calibri" w:hAnsi="Calibri"/>
                <w:b/>
                <w:bCs/>
              </w:rPr>
            </w:pPr>
            <w:hyperlink r:id="rId36" w:history="1">
              <w:r w:rsidR="006234F4" w:rsidRPr="002E4D62">
                <w:rPr>
                  <w:rStyle w:val="Hyperlink"/>
                  <w:rFonts w:ascii="Calibri" w:hAnsi="Calibri"/>
                  <w:b/>
                  <w:bCs/>
                </w:rPr>
                <w:t>Colorado Department of Labor and Employment</w:t>
              </w:r>
            </w:hyperlink>
          </w:p>
        </w:tc>
        <w:tc>
          <w:tcPr>
            <w:tcW w:w="1696" w:type="pct"/>
            <w:shd w:val="clear" w:color="auto" w:fill="auto"/>
            <w:vAlign w:val="center"/>
          </w:tcPr>
          <w:p w14:paraId="4F01A099" w14:textId="77777777" w:rsidR="006234F4" w:rsidRDefault="006234F4" w:rsidP="00E04CBE">
            <w:pPr>
              <w:pStyle w:val="ListParagraph"/>
              <w:numPr>
                <w:ilvl w:val="0"/>
                <w:numId w:val="20"/>
              </w:numPr>
              <w:rPr>
                <w:rFonts w:ascii="Calibri" w:hAnsi="Calibri"/>
              </w:rPr>
            </w:pPr>
            <w:r w:rsidRPr="00804FE5">
              <w:rPr>
                <w:rFonts w:ascii="Calibri" w:hAnsi="Calibri"/>
              </w:rPr>
              <w:t>COVID-19 Unemployment benefits</w:t>
            </w:r>
          </w:p>
          <w:p w14:paraId="71267E5B" w14:textId="77777777" w:rsidR="006234F4" w:rsidRDefault="006234F4" w:rsidP="00E04CBE">
            <w:pPr>
              <w:pStyle w:val="ListParagraph"/>
              <w:numPr>
                <w:ilvl w:val="0"/>
                <w:numId w:val="2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Available jobs hiring</w:t>
            </w:r>
            <w:r w:rsidRPr="00804FE5">
              <w:rPr>
                <w:rFonts w:ascii="Calibri" w:hAnsi="Calibri"/>
              </w:rPr>
              <w:t xml:space="preserve"> </w:t>
            </w:r>
          </w:p>
          <w:p w14:paraId="3641A37D" w14:textId="363823DA" w:rsidR="006234F4" w:rsidRPr="00FD4DD4" w:rsidRDefault="006234F4" w:rsidP="00E04CBE">
            <w:pPr>
              <w:pStyle w:val="ListParagraph"/>
              <w:numPr>
                <w:ilvl w:val="0"/>
                <w:numId w:val="20"/>
              </w:numPr>
              <w:rPr>
                <w:rFonts w:ascii="Calibri" w:hAnsi="Calibri"/>
              </w:rPr>
            </w:pPr>
            <w:r w:rsidRPr="00804FE5">
              <w:rPr>
                <w:rFonts w:ascii="Calibri" w:hAnsi="Calibri"/>
              </w:rPr>
              <w:t>Open 8am-4pm M-Thu and 7:30am-11:30am Fri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1EC81232" w14:textId="47518AA9" w:rsidR="006234F4" w:rsidRPr="00804FE5" w:rsidRDefault="006234F4" w:rsidP="00E04CBE">
            <w:pPr>
              <w:spacing w:after="60"/>
              <w:rPr>
                <w:rFonts w:ascii="Calibri" w:hAnsi="Calibri"/>
                <w:color w:val="351617"/>
              </w:rPr>
            </w:pPr>
            <w:r w:rsidRPr="00804FE5">
              <w:rPr>
                <w:rFonts w:ascii="Calibri" w:hAnsi="Calibri"/>
                <w:color w:val="351617"/>
              </w:rPr>
              <w:t>Must be available to accept</w:t>
            </w:r>
            <w:r>
              <w:rPr>
                <w:rFonts w:ascii="Calibri" w:hAnsi="Calibri"/>
                <w:color w:val="351617"/>
              </w:rPr>
              <w:t>/</w:t>
            </w:r>
            <w:r w:rsidRPr="00804FE5">
              <w:rPr>
                <w:rFonts w:ascii="Calibri" w:hAnsi="Calibri"/>
                <w:color w:val="351617"/>
              </w:rPr>
              <w:t>start working</w:t>
            </w:r>
          </w:p>
          <w:p w14:paraId="7C6ECB4C" w14:textId="4FA08FED" w:rsidR="006234F4" w:rsidRPr="00804FE5" w:rsidRDefault="006234F4" w:rsidP="00E04CBE">
            <w:pPr>
              <w:spacing w:after="60"/>
              <w:rPr>
                <w:rFonts w:ascii="Calibri" w:hAnsi="Calibri"/>
                <w:color w:val="351617"/>
              </w:rPr>
            </w:pPr>
            <w:r w:rsidRPr="00804FE5">
              <w:rPr>
                <w:rFonts w:ascii="Calibri" w:hAnsi="Calibri"/>
                <w:color w:val="351617"/>
              </w:rPr>
              <w:t>Must be actively seeking work</w:t>
            </w:r>
          </w:p>
          <w:p w14:paraId="0F29CBF4" w14:textId="55EAE1D3" w:rsidR="006234F4" w:rsidRPr="00804FE5" w:rsidRDefault="006234F4" w:rsidP="00E04CBE">
            <w:pPr>
              <w:spacing w:after="60"/>
              <w:rPr>
                <w:rFonts w:ascii="Calibri" w:hAnsi="Calibri"/>
                <w:color w:val="351617"/>
              </w:rPr>
            </w:pPr>
            <w:r w:rsidRPr="00804FE5">
              <w:rPr>
                <w:rFonts w:ascii="Calibri" w:hAnsi="Calibri"/>
                <w:color w:val="351617"/>
              </w:rPr>
              <w:t>Lost job through no fault of your own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51820570" w14:textId="133A0280" w:rsidR="006234F4" w:rsidRPr="00804FE5" w:rsidRDefault="006234F4" w:rsidP="00E04CBE">
            <w:pPr>
              <w:rPr>
                <w:rFonts w:ascii="Calibri" w:hAnsi="Calibri"/>
              </w:rPr>
            </w:pPr>
            <w:r w:rsidRPr="00963F01">
              <w:rPr>
                <w:rFonts w:ascii="Calibri" w:hAnsi="Calibri"/>
              </w:rPr>
              <w:t>303-813-2800</w:t>
            </w:r>
          </w:p>
        </w:tc>
      </w:tr>
      <w:tr w:rsidR="00B52A12" w:rsidRPr="008B1C96" w14:paraId="1E13EA97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7BD7737E" w14:textId="291C10ED" w:rsidR="007F7E8F" w:rsidRPr="00064BDD" w:rsidRDefault="00E04CBE" w:rsidP="00E04CBE">
            <w:pPr>
              <w:rPr>
                <w:rFonts w:ascii="Calibri" w:hAnsi="Calibri"/>
                <w:b/>
                <w:bCs/>
              </w:rPr>
            </w:pPr>
            <w:hyperlink r:id="rId37" w:history="1">
              <w:r w:rsidR="00414584" w:rsidRPr="00064BDD">
                <w:rPr>
                  <w:rStyle w:val="Hyperlink"/>
                  <w:rFonts w:ascii="Calibri" w:hAnsi="Calibri"/>
                  <w:b/>
                  <w:bCs/>
                </w:rPr>
                <w:t>Discover Goodwill of Southern &amp; Western CO</w:t>
              </w:r>
            </w:hyperlink>
          </w:p>
        </w:tc>
        <w:tc>
          <w:tcPr>
            <w:tcW w:w="1696" w:type="pct"/>
            <w:shd w:val="clear" w:color="auto" w:fill="auto"/>
            <w:vAlign w:val="center"/>
          </w:tcPr>
          <w:p w14:paraId="07FA744C" w14:textId="6E867188" w:rsidR="00992C7F" w:rsidRPr="00992C7F" w:rsidRDefault="00992C7F" w:rsidP="00E04CBE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Job</w:t>
            </w:r>
            <w:r w:rsidRPr="00992C7F">
              <w:rPr>
                <w:rFonts w:ascii="Calibri" w:hAnsi="Calibri"/>
              </w:rPr>
              <w:t xml:space="preserve"> training and other services to help people with disabilities or disadvantages achieve individual success</w:t>
            </w:r>
          </w:p>
          <w:p w14:paraId="1376969F" w14:textId="5915EA26" w:rsidR="007F7E8F" w:rsidRPr="00414584" w:rsidRDefault="007A5B40" w:rsidP="00E04CBE">
            <w:pPr>
              <w:pStyle w:val="ListParagraph"/>
              <w:numPr>
                <w:ilvl w:val="0"/>
                <w:numId w:val="2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Open 9am-9pm M-Sat</w:t>
            </w:r>
            <w:r w:rsidR="007F350B">
              <w:rPr>
                <w:rFonts w:ascii="Calibri" w:hAnsi="Calibri"/>
              </w:rPr>
              <w:t xml:space="preserve"> 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477D1054" w14:textId="31843F69" w:rsidR="007F7E8F" w:rsidRPr="00414584" w:rsidRDefault="00064BDD" w:rsidP="00E04CBE">
            <w:pPr>
              <w:spacing w:after="60"/>
              <w:rPr>
                <w:rFonts w:ascii="Calibri" w:hAnsi="Calibri"/>
                <w:color w:val="351617"/>
              </w:rPr>
            </w:pPr>
            <w:r w:rsidRPr="007456EF">
              <w:rPr>
                <w:rFonts w:asciiTheme="minorHAnsi" w:hAnsiTheme="minorHAnsi"/>
              </w:rPr>
              <w:t>Must be a resident of El Paso</w:t>
            </w:r>
            <w:r>
              <w:rPr>
                <w:rFonts w:asciiTheme="minorHAnsi" w:hAnsiTheme="minorHAnsi"/>
              </w:rPr>
              <w:t xml:space="preserve"> County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6133047B" w14:textId="77777777" w:rsidR="00F70347" w:rsidRDefault="00F70347" w:rsidP="00E04CBE">
            <w:pPr>
              <w:rPr>
                <w:rFonts w:ascii="Calibri" w:hAnsi="Calibri"/>
              </w:rPr>
            </w:pPr>
            <w:r w:rsidRPr="00F70347">
              <w:rPr>
                <w:rFonts w:ascii="Calibri" w:hAnsi="Calibri"/>
              </w:rPr>
              <w:t>2007 S. Circle Dr</w:t>
            </w:r>
          </w:p>
          <w:p w14:paraId="07393DBE" w14:textId="00EEB9BB" w:rsidR="000769AF" w:rsidRPr="00F70347" w:rsidRDefault="000769AF" w:rsidP="00E04CBE">
            <w:pPr>
              <w:rPr>
                <w:rFonts w:ascii="Calibri" w:hAnsi="Calibri"/>
              </w:rPr>
            </w:pPr>
            <w:r w:rsidRPr="000769AF">
              <w:rPr>
                <w:rFonts w:ascii="Calibri" w:hAnsi="Calibri"/>
              </w:rPr>
              <w:t>719-635-1215</w:t>
            </w:r>
          </w:p>
          <w:p w14:paraId="23E833B2" w14:textId="77777777" w:rsidR="007F7E8F" w:rsidRPr="00414584" w:rsidRDefault="007F7E8F" w:rsidP="00E04CBE">
            <w:pPr>
              <w:rPr>
                <w:rFonts w:ascii="Calibri" w:hAnsi="Calibri"/>
              </w:rPr>
            </w:pPr>
          </w:p>
        </w:tc>
      </w:tr>
      <w:tr w:rsidR="00B52A12" w:rsidRPr="008B1C96" w14:paraId="5C518BF4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2A3C533C" w14:textId="5DCD86A4" w:rsidR="00B524D7" w:rsidRDefault="00E04CBE" w:rsidP="00E04CBE">
            <w:hyperlink r:id="rId38" w:history="1">
              <w:proofErr w:type="spellStart"/>
              <w:r w:rsidR="00B524D7" w:rsidRPr="001916A9">
                <w:rPr>
                  <w:rStyle w:val="Hyperlink"/>
                  <w:rFonts w:asciiTheme="minorHAnsi" w:hAnsiTheme="minorHAnsi"/>
                  <w:b/>
                  <w:bCs/>
                </w:rPr>
                <w:t>LatinoJustice</w:t>
              </w:r>
              <w:proofErr w:type="spellEnd"/>
            </w:hyperlink>
            <w:r w:rsidR="00B524D7">
              <w:rPr>
                <w:rFonts w:asciiTheme="minorHAnsi" w:hAnsiTheme="minorHAnsi"/>
                <w:b/>
                <w:bCs/>
              </w:rPr>
              <w:t xml:space="preserve"> Legal Assistance Hotline</w:t>
            </w:r>
          </w:p>
        </w:tc>
        <w:tc>
          <w:tcPr>
            <w:tcW w:w="1696" w:type="pct"/>
            <w:shd w:val="clear" w:color="auto" w:fill="auto"/>
            <w:vAlign w:val="center"/>
          </w:tcPr>
          <w:p w14:paraId="30B33040" w14:textId="77777777" w:rsidR="00B524D7" w:rsidRPr="00DB313B" w:rsidRDefault="00B524D7" w:rsidP="00E04CBE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Legal assistance hotline </w:t>
            </w:r>
            <w:r w:rsidRPr="00DB313B">
              <w:rPr>
                <w:rFonts w:asciiTheme="minorHAnsi" w:hAnsiTheme="minorHAnsi"/>
              </w:rPr>
              <w:t>to report and/or seek assistance on civil rights violations</w:t>
            </w:r>
          </w:p>
          <w:p w14:paraId="654EC597" w14:textId="77777777" w:rsidR="00B524D7" w:rsidRDefault="00B524D7" w:rsidP="00E04CBE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Provides information on immigrant rights</w:t>
            </w:r>
          </w:p>
          <w:p w14:paraId="6751F86A" w14:textId="19FF107E" w:rsidR="00B524D7" w:rsidRPr="00032656" w:rsidRDefault="00B524D7" w:rsidP="00E04CBE">
            <w:pPr>
              <w:pStyle w:val="ListParagraph"/>
              <w:numPr>
                <w:ilvl w:val="0"/>
                <w:numId w:val="21"/>
              </w:numPr>
              <w:rPr>
                <w:rFonts w:ascii="Calibri" w:hAnsi="Calibri"/>
              </w:rPr>
            </w:pPr>
            <w:r>
              <w:rPr>
                <w:rFonts w:asciiTheme="minorHAnsi" w:hAnsiTheme="minorHAnsi"/>
              </w:rPr>
              <w:t>Available 9am-6pm EST M-F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4EB3EF9F" w14:textId="6928750F" w:rsidR="00B524D7" w:rsidRDefault="00B524D7" w:rsidP="00E04CBE">
            <w:pPr>
              <w:spacing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N/A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67FC7CED" w14:textId="501F9EA2" w:rsidR="00B524D7" w:rsidRPr="00E479C5" w:rsidRDefault="00B524D7" w:rsidP="00E04CBE">
            <w:pPr>
              <w:spacing w:after="120"/>
              <w:rPr>
                <w:rFonts w:asciiTheme="minorHAnsi" w:hAnsiTheme="minorHAnsi"/>
              </w:rPr>
            </w:pPr>
            <w:r w:rsidRPr="005E04A1">
              <w:rPr>
                <w:rFonts w:asciiTheme="minorHAnsi" w:hAnsiTheme="minorHAnsi"/>
              </w:rPr>
              <w:t>800-328-2322</w:t>
            </w:r>
          </w:p>
        </w:tc>
      </w:tr>
      <w:tr w:rsidR="00B52A12" w:rsidRPr="008B1C96" w14:paraId="2FE900A8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45CEC6F0" w14:textId="426710F1" w:rsidR="00520437" w:rsidRDefault="00E04CBE" w:rsidP="00E04CBE">
            <w:hyperlink r:id="rId39" w:history="1">
              <w:r w:rsidR="00520437" w:rsidRPr="00A71B89">
                <w:rPr>
                  <w:rStyle w:val="Hyperlink"/>
                  <w:rFonts w:asciiTheme="minorHAnsi" w:hAnsiTheme="minorHAnsi"/>
                  <w:b/>
                  <w:bCs/>
                </w:rPr>
                <w:t>The Independence Center</w:t>
              </w:r>
            </w:hyperlink>
          </w:p>
        </w:tc>
        <w:tc>
          <w:tcPr>
            <w:tcW w:w="1696" w:type="pct"/>
            <w:shd w:val="clear" w:color="auto" w:fill="auto"/>
            <w:vAlign w:val="center"/>
          </w:tcPr>
          <w:p w14:paraId="0701CD17" w14:textId="77777777" w:rsidR="00520437" w:rsidRPr="00464989" w:rsidRDefault="00520437" w:rsidP="00E04CBE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</w:rPr>
            </w:pPr>
            <w:r w:rsidRPr="00464989">
              <w:rPr>
                <w:rFonts w:asciiTheme="minorHAnsi" w:hAnsiTheme="minorHAnsi"/>
              </w:rPr>
              <w:t>Employment Skills Classes </w:t>
            </w:r>
          </w:p>
          <w:p w14:paraId="6B258F2B" w14:textId="77777777" w:rsidR="00520437" w:rsidRDefault="00520437" w:rsidP="00E04CBE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Help find work &amp; learn about</w:t>
            </w:r>
            <w:r w:rsidRPr="00464989">
              <w:rPr>
                <w:rFonts w:asciiTheme="minorHAnsi" w:hAnsiTheme="minorHAnsi"/>
              </w:rPr>
              <w:t xml:space="preserve"> workplace rights</w:t>
            </w:r>
          </w:p>
          <w:p w14:paraId="28B2C59F" w14:textId="1AF25E15" w:rsidR="00520437" w:rsidRDefault="00520437" w:rsidP="00E04CBE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</w:rPr>
            </w:pPr>
            <w:r w:rsidRPr="00C37745">
              <w:rPr>
                <w:rFonts w:asciiTheme="minorHAnsi" w:hAnsiTheme="minorHAnsi"/>
              </w:rPr>
              <w:t>Open 8am-5pm M-F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5F101009" w14:textId="77777777" w:rsidR="00520437" w:rsidRDefault="00520437" w:rsidP="00E04CBE">
            <w:pPr>
              <w:spacing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Must </w:t>
            </w:r>
            <w:r w:rsidRPr="00EA7F5B">
              <w:rPr>
                <w:rFonts w:asciiTheme="minorHAnsi" w:hAnsiTheme="minorHAnsi"/>
              </w:rPr>
              <w:t>self-identify as having a disability</w:t>
            </w:r>
          </w:p>
          <w:p w14:paraId="6D5435D5" w14:textId="06442342" w:rsidR="00520437" w:rsidRDefault="00520437" w:rsidP="00E04CBE">
            <w:pPr>
              <w:spacing w:after="60"/>
              <w:rPr>
                <w:rFonts w:asciiTheme="minorHAnsi" w:hAnsiTheme="minorHAnsi"/>
              </w:rPr>
            </w:pPr>
            <w:r w:rsidRPr="007456EF">
              <w:rPr>
                <w:rFonts w:asciiTheme="minorHAnsi" w:hAnsiTheme="minorHAnsi"/>
              </w:rPr>
              <w:t>Must be a resident of El Paso</w:t>
            </w:r>
            <w:r>
              <w:rPr>
                <w:rFonts w:asciiTheme="minorHAnsi" w:hAnsiTheme="minorHAnsi"/>
              </w:rPr>
              <w:t xml:space="preserve"> County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7F09435C" w14:textId="77777777" w:rsidR="00520437" w:rsidRPr="00AB44DE" w:rsidRDefault="00520437" w:rsidP="00E04CBE">
            <w:pPr>
              <w:rPr>
                <w:rFonts w:asciiTheme="minorHAnsi" w:hAnsiTheme="minorHAnsi"/>
              </w:rPr>
            </w:pPr>
            <w:r w:rsidRPr="00AB44DE">
              <w:rPr>
                <w:rFonts w:asciiTheme="minorHAnsi" w:hAnsiTheme="minorHAnsi"/>
              </w:rPr>
              <w:t>729 South Tejon St</w:t>
            </w:r>
          </w:p>
          <w:p w14:paraId="52A21ABF" w14:textId="216A1CF4" w:rsidR="00520437" w:rsidRPr="005E04A1" w:rsidRDefault="00520437" w:rsidP="00E04CBE">
            <w:pPr>
              <w:spacing w:after="120"/>
              <w:rPr>
                <w:rFonts w:asciiTheme="minorHAnsi" w:hAnsiTheme="minorHAnsi"/>
              </w:rPr>
            </w:pPr>
            <w:r w:rsidRPr="00DD177C">
              <w:rPr>
                <w:rFonts w:asciiTheme="minorHAnsi" w:hAnsiTheme="minorHAnsi"/>
              </w:rPr>
              <w:t>719-471-8181</w:t>
            </w:r>
          </w:p>
        </w:tc>
      </w:tr>
      <w:tr w:rsidR="00612268" w:rsidRPr="008B1C96" w14:paraId="4CA3C6BF" w14:textId="77777777" w:rsidTr="00E04CBE">
        <w:trPr>
          <w:trHeight w:val="2290"/>
        </w:trPr>
        <w:tc>
          <w:tcPr>
            <w:tcW w:w="893" w:type="pct"/>
            <w:shd w:val="clear" w:color="auto" w:fill="auto"/>
            <w:vAlign w:val="center"/>
          </w:tcPr>
          <w:p w14:paraId="6E0AAF22" w14:textId="1EF04032" w:rsidR="00B524D7" w:rsidRDefault="00E04CBE" w:rsidP="00E04CBE">
            <w:pPr>
              <w:rPr>
                <w:rFonts w:asciiTheme="minorHAnsi" w:hAnsiTheme="minorHAnsi"/>
                <w:b/>
                <w:bCs/>
              </w:rPr>
            </w:pPr>
            <w:hyperlink r:id="rId40" w:history="1">
              <w:r w:rsidR="00B524D7" w:rsidRPr="002D255E">
                <w:rPr>
                  <w:rStyle w:val="Hyperlink"/>
                  <w:rFonts w:ascii="Calibri" w:hAnsi="Calibri"/>
                  <w:b/>
                  <w:bCs/>
                </w:rPr>
                <w:t>U.S. Department of Labor</w:t>
              </w:r>
            </w:hyperlink>
          </w:p>
        </w:tc>
        <w:tc>
          <w:tcPr>
            <w:tcW w:w="1696" w:type="pct"/>
            <w:shd w:val="clear" w:color="auto" w:fill="auto"/>
            <w:vAlign w:val="center"/>
          </w:tcPr>
          <w:p w14:paraId="01DB70AB" w14:textId="77777777" w:rsidR="00B524D7" w:rsidRDefault="00B524D7" w:rsidP="00E04CBE">
            <w:pPr>
              <w:pStyle w:val="ListParagraph"/>
              <w:numPr>
                <w:ilvl w:val="0"/>
                <w:numId w:val="21"/>
              </w:numPr>
              <w:rPr>
                <w:rFonts w:ascii="Calibri" w:hAnsi="Calibri"/>
              </w:rPr>
            </w:pPr>
            <w:r w:rsidRPr="00032656">
              <w:rPr>
                <w:rFonts w:ascii="Calibri" w:hAnsi="Calibri"/>
              </w:rPr>
              <w:t>Information services about employment, unemployment, wages, workplace safety and health, pension and health benefits, workplace injuries</w:t>
            </w:r>
          </w:p>
          <w:p w14:paraId="2AEDA869" w14:textId="5A7E13EE" w:rsidR="00B524D7" w:rsidRPr="00FD4DD4" w:rsidRDefault="00B524D7" w:rsidP="00E04CBE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</w:rPr>
            </w:pPr>
            <w:r>
              <w:rPr>
                <w:rFonts w:ascii="Calibri" w:hAnsi="Calibri"/>
              </w:rPr>
              <w:t>Open 8:30am-5pm ET M-F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7A627DC3" w14:textId="4A421D13" w:rsidR="00B524D7" w:rsidRDefault="00B524D7" w:rsidP="00E04CBE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1071" w:type="pct"/>
            <w:shd w:val="clear" w:color="auto" w:fill="auto"/>
            <w:vAlign w:val="center"/>
          </w:tcPr>
          <w:p w14:paraId="31CF7A10" w14:textId="77777777" w:rsidR="00B524D7" w:rsidRDefault="00B524D7" w:rsidP="00E04CBE">
            <w:pPr>
              <w:spacing w:after="120"/>
              <w:rPr>
                <w:rFonts w:asciiTheme="minorHAnsi" w:hAnsiTheme="minorHAnsi"/>
              </w:rPr>
            </w:pPr>
            <w:r w:rsidRPr="00E479C5">
              <w:rPr>
                <w:rFonts w:asciiTheme="minorHAnsi" w:hAnsiTheme="minorHAnsi"/>
              </w:rPr>
              <w:t>1-866-487-2365</w:t>
            </w:r>
          </w:p>
          <w:p w14:paraId="2F7F95D5" w14:textId="7F8A982B" w:rsidR="00B524D7" w:rsidRPr="00AB44DE" w:rsidRDefault="00B524D7" w:rsidP="00E04CBE">
            <w:pPr>
              <w:rPr>
                <w:rFonts w:asciiTheme="minorHAnsi" w:hAnsiTheme="minorHAnsi"/>
              </w:rPr>
            </w:pPr>
            <w:r w:rsidRPr="004C24D5">
              <w:rPr>
                <w:rFonts w:asciiTheme="minorHAnsi" w:hAnsiTheme="minorHAnsi"/>
              </w:rPr>
              <w:t>1-877-889-5627</w:t>
            </w:r>
            <w:r>
              <w:rPr>
                <w:rFonts w:asciiTheme="minorHAnsi" w:hAnsiTheme="minorHAnsi"/>
              </w:rPr>
              <w:t xml:space="preserve"> (hearing impaired)</w:t>
            </w:r>
          </w:p>
        </w:tc>
      </w:tr>
      <w:tr w:rsidR="00B524D7" w:rsidRPr="008B1C96" w14:paraId="4409A20F" w14:textId="77777777" w:rsidTr="00E04CBE">
        <w:trPr>
          <w:trHeight w:val="432"/>
        </w:trPr>
        <w:tc>
          <w:tcPr>
            <w:tcW w:w="5000" w:type="pct"/>
            <w:gridSpan w:val="4"/>
            <w:shd w:val="clear" w:color="auto" w:fill="C25170"/>
            <w:vAlign w:val="center"/>
          </w:tcPr>
          <w:p w14:paraId="57827D31" w14:textId="5073F0DF" w:rsidR="00B524D7" w:rsidRPr="008B1C96" w:rsidRDefault="00B524D7" w:rsidP="00E04CBE">
            <w:pPr>
              <w:pStyle w:val="Heading1"/>
              <w:outlineLvl w:val="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lastRenderedPageBreak/>
              <w:t>Medical</w:t>
            </w:r>
          </w:p>
        </w:tc>
      </w:tr>
      <w:tr w:rsidR="00612268" w:rsidRPr="008B1C96" w14:paraId="26D46E92" w14:textId="77777777" w:rsidTr="00E04CBE">
        <w:trPr>
          <w:trHeight w:val="261"/>
        </w:trPr>
        <w:tc>
          <w:tcPr>
            <w:tcW w:w="893" w:type="pct"/>
            <w:shd w:val="clear" w:color="auto" w:fill="F1D2FF"/>
            <w:vAlign w:val="center"/>
          </w:tcPr>
          <w:p w14:paraId="409AEA72" w14:textId="77777777" w:rsidR="00B524D7" w:rsidRPr="008B1C96" w:rsidRDefault="00B524D7" w:rsidP="00E04CBE">
            <w:pPr>
              <w:rPr>
                <w:rFonts w:asciiTheme="minorHAnsi" w:hAnsiTheme="minorHAnsi"/>
                <w:b/>
                <w:bCs/>
              </w:rPr>
            </w:pPr>
            <w:r w:rsidRPr="008B1C96">
              <w:rPr>
                <w:rFonts w:asciiTheme="minorHAnsi" w:hAnsiTheme="minorHAnsi"/>
                <w:b/>
                <w:bCs/>
              </w:rPr>
              <w:t>Name</w:t>
            </w:r>
          </w:p>
        </w:tc>
        <w:tc>
          <w:tcPr>
            <w:tcW w:w="1696" w:type="pct"/>
            <w:shd w:val="clear" w:color="auto" w:fill="F1D2FF"/>
            <w:vAlign w:val="center"/>
          </w:tcPr>
          <w:p w14:paraId="1220FED1" w14:textId="77777777" w:rsidR="00B524D7" w:rsidRPr="008B1C96" w:rsidRDefault="00B524D7" w:rsidP="00E04CBE">
            <w:pPr>
              <w:rPr>
                <w:rFonts w:asciiTheme="minorHAnsi" w:hAnsiTheme="minorHAnsi"/>
                <w:b/>
                <w:bCs/>
              </w:rPr>
            </w:pPr>
            <w:r w:rsidRPr="008B1C96">
              <w:rPr>
                <w:rFonts w:asciiTheme="minorHAnsi" w:hAnsiTheme="minorHAnsi"/>
                <w:b/>
                <w:bCs/>
              </w:rPr>
              <w:t>Information</w:t>
            </w:r>
          </w:p>
        </w:tc>
        <w:tc>
          <w:tcPr>
            <w:tcW w:w="1340" w:type="pct"/>
            <w:shd w:val="clear" w:color="auto" w:fill="F1D2FF"/>
            <w:vAlign w:val="center"/>
          </w:tcPr>
          <w:p w14:paraId="16DC64E1" w14:textId="77777777" w:rsidR="00B524D7" w:rsidRPr="008B1C96" w:rsidRDefault="00B524D7" w:rsidP="00E04CBE">
            <w:pPr>
              <w:rPr>
                <w:rFonts w:asciiTheme="minorHAnsi" w:hAnsiTheme="minorHAnsi"/>
                <w:b/>
                <w:bCs/>
              </w:rPr>
            </w:pPr>
            <w:r w:rsidRPr="008B1C96">
              <w:rPr>
                <w:rFonts w:asciiTheme="minorHAnsi" w:hAnsiTheme="minorHAnsi"/>
                <w:b/>
                <w:bCs/>
              </w:rPr>
              <w:t>Requirements</w:t>
            </w:r>
          </w:p>
        </w:tc>
        <w:tc>
          <w:tcPr>
            <w:tcW w:w="1071" w:type="pct"/>
            <w:shd w:val="clear" w:color="auto" w:fill="F1D2FF"/>
            <w:vAlign w:val="center"/>
          </w:tcPr>
          <w:p w14:paraId="2016D41F" w14:textId="77777777" w:rsidR="00B524D7" w:rsidRPr="008B1C96" w:rsidRDefault="00B524D7" w:rsidP="00E04CBE">
            <w:pPr>
              <w:rPr>
                <w:rFonts w:asciiTheme="minorHAnsi" w:hAnsiTheme="minorHAnsi"/>
                <w:b/>
                <w:bCs/>
              </w:rPr>
            </w:pPr>
            <w:r w:rsidRPr="008B1C96">
              <w:rPr>
                <w:rFonts w:asciiTheme="minorHAnsi" w:hAnsiTheme="minorHAnsi"/>
                <w:b/>
                <w:bCs/>
              </w:rPr>
              <w:t>Location &amp; Phone #</w:t>
            </w:r>
          </w:p>
        </w:tc>
      </w:tr>
      <w:tr w:rsidR="00B52A12" w:rsidRPr="008B1C96" w14:paraId="5BFF81C8" w14:textId="77777777" w:rsidTr="00E04CBE">
        <w:trPr>
          <w:trHeight w:val="1142"/>
        </w:trPr>
        <w:tc>
          <w:tcPr>
            <w:tcW w:w="893" w:type="pct"/>
            <w:shd w:val="clear" w:color="auto" w:fill="auto"/>
            <w:vAlign w:val="center"/>
          </w:tcPr>
          <w:p w14:paraId="48B752C5" w14:textId="2F2D323C" w:rsidR="004F0CF2" w:rsidRPr="004F0CF2" w:rsidRDefault="00E04CBE" w:rsidP="00E04CBE">
            <w:pPr>
              <w:rPr>
                <w:rFonts w:ascii="Calibri" w:hAnsi="Calibri"/>
                <w:b/>
                <w:bCs/>
              </w:rPr>
            </w:pPr>
            <w:hyperlink r:id="rId41" w:history="1">
              <w:proofErr w:type="spellStart"/>
              <w:r>
                <w:rPr>
                  <w:rStyle w:val="Hyperlink"/>
                  <w:rFonts w:ascii="Calibri" w:hAnsi="Calibri"/>
                  <w:b/>
                  <w:bCs/>
                </w:rPr>
                <w:t>AspenPointe</w:t>
              </w:r>
              <w:proofErr w:type="spellEnd"/>
            </w:hyperlink>
          </w:p>
        </w:tc>
        <w:tc>
          <w:tcPr>
            <w:tcW w:w="1696" w:type="pct"/>
            <w:shd w:val="clear" w:color="auto" w:fill="auto"/>
            <w:vAlign w:val="center"/>
          </w:tcPr>
          <w:p w14:paraId="041AB697" w14:textId="0AE3BE95" w:rsidR="00F36ADF" w:rsidRPr="00F36ADF" w:rsidRDefault="00624F9A" w:rsidP="00E04CBE">
            <w:pPr>
              <w:pStyle w:val="ListParagraph"/>
              <w:numPr>
                <w:ilvl w:val="0"/>
                <w:numId w:val="2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Free </w:t>
            </w:r>
            <w:r w:rsidR="00F36ADF" w:rsidRPr="00F36ADF">
              <w:rPr>
                <w:rFonts w:ascii="Calibri" w:hAnsi="Calibri"/>
              </w:rPr>
              <w:t xml:space="preserve">COVID-19 crisis support </w:t>
            </w:r>
            <w:r>
              <w:rPr>
                <w:rFonts w:ascii="Calibri" w:hAnsi="Calibri"/>
              </w:rPr>
              <w:t>&amp; counseling</w:t>
            </w:r>
          </w:p>
          <w:p w14:paraId="3BEF3DC9" w14:textId="7A0D01ED" w:rsidR="00847410" w:rsidRPr="000B5EE7" w:rsidRDefault="00847410" w:rsidP="00E04CBE">
            <w:pPr>
              <w:pStyle w:val="ListParagraph"/>
              <w:numPr>
                <w:ilvl w:val="0"/>
                <w:numId w:val="2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Immediate crisis walk</w:t>
            </w:r>
            <w:r w:rsidR="002461BD">
              <w:rPr>
                <w:rFonts w:ascii="Calibri" w:hAnsi="Calibri"/>
              </w:rPr>
              <w:t>-</w:t>
            </w:r>
            <w:r>
              <w:rPr>
                <w:rFonts w:ascii="Calibri" w:hAnsi="Calibri"/>
              </w:rPr>
              <w:t>in services</w:t>
            </w:r>
            <w:r w:rsidR="000B5EE7">
              <w:rPr>
                <w:rFonts w:ascii="Calibri" w:hAnsi="Calibri"/>
              </w:rPr>
              <w:t xml:space="preserve"> -</w:t>
            </w:r>
            <w:r w:rsidRPr="000B5EE7">
              <w:rPr>
                <w:rFonts w:ascii="Calibri" w:hAnsi="Calibri"/>
              </w:rPr>
              <w:t>Open 24/7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64222946" w14:textId="28129B21" w:rsidR="004F0CF2" w:rsidRPr="004F0CF2" w:rsidRDefault="00146706" w:rsidP="00E04C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N/A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08DA1318" w14:textId="77777777" w:rsidR="00BA0FBA" w:rsidRPr="00BA0FBA" w:rsidRDefault="00BA0FBA" w:rsidP="00E04CBE">
            <w:pPr>
              <w:rPr>
                <w:rFonts w:ascii="Calibri" w:hAnsi="Calibri"/>
              </w:rPr>
            </w:pPr>
            <w:r w:rsidRPr="00BA0FBA">
              <w:rPr>
                <w:rFonts w:ascii="Calibri" w:hAnsi="Calibri"/>
              </w:rPr>
              <w:t xml:space="preserve">115 S. Parkside Dr </w:t>
            </w:r>
          </w:p>
          <w:p w14:paraId="7FE5D100" w14:textId="1D10D14A" w:rsidR="00B63E38" w:rsidRPr="00B63E38" w:rsidRDefault="00B63E38" w:rsidP="00E04CBE">
            <w:pPr>
              <w:rPr>
                <w:rFonts w:ascii="Calibri" w:hAnsi="Calibri"/>
              </w:rPr>
            </w:pPr>
            <w:r w:rsidRPr="00B63E38">
              <w:rPr>
                <w:rFonts w:ascii="Calibri" w:hAnsi="Calibri"/>
              </w:rPr>
              <w:t>719</w:t>
            </w:r>
            <w:r>
              <w:rPr>
                <w:rFonts w:ascii="Calibri" w:hAnsi="Calibri"/>
              </w:rPr>
              <w:t>-</w:t>
            </w:r>
            <w:r w:rsidRPr="00B63E38">
              <w:rPr>
                <w:rFonts w:ascii="Calibri" w:hAnsi="Calibri"/>
              </w:rPr>
              <w:t>572-6100</w:t>
            </w:r>
          </w:p>
          <w:p w14:paraId="0D9659CB" w14:textId="264C5067" w:rsidR="004F0CF2" w:rsidRPr="000B661C" w:rsidRDefault="000B661C" w:rsidP="00E04CBE">
            <w:pPr>
              <w:rPr>
                <w:rFonts w:ascii="Segoe UI" w:hAnsi="Segoe UI" w:cs="Segoe UI"/>
              </w:rPr>
            </w:pPr>
            <w:r w:rsidRPr="000B661C">
              <w:rPr>
                <w:rFonts w:ascii="Segoe UI" w:hAnsi="Segoe UI" w:cs="Segoe UI"/>
                <w:sz w:val="21"/>
                <w:szCs w:val="21"/>
              </w:rPr>
              <w:t>CovidResponse@aspenpointe.org</w:t>
            </w:r>
          </w:p>
        </w:tc>
      </w:tr>
      <w:tr w:rsidR="00B52A12" w:rsidRPr="008B1C96" w14:paraId="602E2726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3114C1B7" w14:textId="63CA92D0" w:rsidR="00B524D7" w:rsidRPr="00625705" w:rsidRDefault="00E04CBE" w:rsidP="00E04CBE">
            <w:pPr>
              <w:rPr>
                <w:color w:val="000000" w:themeColor="text1"/>
              </w:rPr>
            </w:pPr>
            <w:hyperlink r:id="rId42" w:history="1">
              <w:r w:rsidR="00B524D7" w:rsidRPr="00625705">
                <w:rPr>
                  <w:rStyle w:val="Hyperlink"/>
                  <w:rFonts w:asciiTheme="minorHAnsi" w:hAnsiTheme="minorHAnsi"/>
                  <w:b/>
                  <w:bCs/>
                  <w:color w:val="000000" w:themeColor="text1"/>
                </w:rPr>
                <w:t>Child Health Plan Plus</w:t>
              </w:r>
            </w:hyperlink>
            <w:r w:rsidR="00B524D7" w:rsidRPr="00625705">
              <w:rPr>
                <w:rFonts w:asciiTheme="minorHAnsi" w:hAnsiTheme="minorHAnsi"/>
                <w:color w:val="000000" w:themeColor="text1"/>
              </w:rPr>
              <w:t xml:space="preserve"> (CHP+)</w:t>
            </w:r>
          </w:p>
        </w:tc>
        <w:tc>
          <w:tcPr>
            <w:tcW w:w="1696" w:type="pct"/>
            <w:shd w:val="clear" w:color="auto" w:fill="auto"/>
            <w:vAlign w:val="center"/>
          </w:tcPr>
          <w:p w14:paraId="6D6F2B33" w14:textId="77777777" w:rsidR="00B524D7" w:rsidRPr="00D74BFB" w:rsidRDefault="00B524D7" w:rsidP="00E04CB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</w:t>
            </w:r>
            <w:r w:rsidRPr="00D74BFB">
              <w:rPr>
                <w:rFonts w:asciiTheme="minorHAnsi" w:hAnsiTheme="minorHAnsi"/>
              </w:rPr>
              <w:t>ow-cost health insurance program</w:t>
            </w:r>
          </w:p>
          <w:p w14:paraId="0458675F" w14:textId="5CD9241C" w:rsidR="00B524D7" w:rsidRPr="0058531E" w:rsidRDefault="00B524D7" w:rsidP="00E04CB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For f</w:t>
            </w:r>
            <w:r w:rsidRPr="00D74BFB">
              <w:rPr>
                <w:rFonts w:asciiTheme="minorHAnsi" w:hAnsiTheme="minorHAnsi"/>
              </w:rPr>
              <w:t>amilies earn too much to qualify for Medicaid, but cannot afford private insurance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4E824B7A" w14:textId="114B2542" w:rsidR="00B524D7" w:rsidRDefault="00B524D7" w:rsidP="00E04CBE">
            <w:pPr>
              <w:rPr>
                <w:rFonts w:asciiTheme="minorHAnsi" w:hAnsiTheme="minorHAnsi"/>
              </w:rPr>
            </w:pPr>
            <w:r w:rsidRPr="004A4AB1">
              <w:rPr>
                <w:rFonts w:ascii="Calibri" w:hAnsi="Calibri"/>
              </w:rPr>
              <w:t>Household income under 260% of the Federal Poverty Level 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0AE11BB6" w14:textId="77777777" w:rsidR="00B524D7" w:rsidRPr="00DE6C57" w:rsidRDefault="00B524D7" w:rsidP="00E04CBE">
            <w:pPr>
              <w:rPr>
                <w:rFonts w:asciiTheme="minorHAnsi" w:hAnsiTheme="minorHAnsi"/>
              </w:rPr>
            </w:pPr>
            <w:r w:rsidRPr="00DE6C57">
              <w:rPr>
                <w:rFonts w:asciiTheme="minorHAnsi" w:hAnsiTheme="minorHAnsi"/>
              </w:rPr>
              <w:t>1675 Garden of the Gods Rd</w:t>
            </w:r>
          </w:p>
          <w:p w14:paraId="77966859" w14:textId="78F0DA93" w:rsidR="00B524D7" w:rsidRPr="00D27683" w:rsidRDefault="00B524D7" w:rsidP="00E04CBE">
            <w:pPr>
              <w:rPr>
                <w:rFonts w:asciiTheme="minorHAnsi" w:hAnsiTheme="minorHAnsi"/>
              </w:rPr>
            </w:pPr>
            <w:r w:rsidRPr="00DE6C57">
              <w:rPr>
                <w:rFonts w:asciiTheme="minorHAnsi" w:hAnsiTheme="minorHAnsi"/>
              </w:rPr>
              <w:t>719</w:t>
            </w:r>
            <w:r>
              <w:rPr>
                <w:rFonts w:asciiTheme="minorHAnsi" w:hAnsiTheme="minorHAnsi"/>
              </w:rPr>
              <w:t>-</w:t>
            </w:r>
            <w:r w:rsidRPr="00DE6C57">
              <w:rPr>
                <w:rFonts w:asciiTheme="minorHAnsi" w:hAnsiTheme="minorHAnsi"/>
              </w:rPr>
              <w:t>636-0000</w:t>
            </w:r>
          </w:p>
        </w:tc>
      </w:tr>
      <w:tr w:rsidR="00146706" w:rsidRPr="008B1C96" w14:paraId="4AB5AFF9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3FCFA563" w14:textId="2D102867" w:rsidR="00146706" w:rsidRPr="00625705" w:rsidRDefault="00E04CBE" w:rsidP="00E04CBE">
            <w:pPr>
              <w:rPr>
                <w:rFonts w:ascii="Calibri" w:hAnsi="Calibri"/>
                <w:b/>
                <w:bCs/>
                <w:color w:val="000000" w:themeColor="text1"/>
              </w:rPr>
            </w:pPr>
            <w:hyperlink r:id="rId43" w:history="1">
              <w:r w:rsidR="00146706" w:rsidRPr="00B11DAF">
                <w:rPr>
                  <w:rStyle w:val="Hyperlink"/>
                  <w:rFonts w:ascii="Calibri" w:hAnsi="Calibri"/>
                  <w:b/>
                  <w:bCs/>
                </w:rPr>
                <w:t>Colorado Crisis Program</w:t>
              </w:r>
            </w:hyperlink>
          </w:p>
        </w:tc>
        <w:tc>
          <w:tcPr>
            <w:tcW w:w="1696" w:type="pct"/>
            <w:shd w:val="clear" w:color="auto" w:fill="auto"/>
            <w:vAlign w:val="center"/>
          </w:tcPr>
          <w:p w14:paraId="1C088F33" w14:textId="5844C9F5" w:rsidR="00146706" w:rsidRPr="004E246B" w:rsidRDefault="004E246B" w:rsidP="00E04CBE">
            <w:pPr>
              <w:pStyle w:val="ListParagraph"/>
              <w:numPr>
                <w:ilvl w:val="0"/>
                <w:numId w:val="23"/>
              </w:numPr>
              <w:rPr>
                <w:rFonts w:ascii="Calibri" w:hAnsi="Calibri"/>
              </w:rPr>
            </w:pPr>
            <w:r w:rsidRPr="004E246B">
              <w:rPr>
                <w:rFonts w:ascii="Calibri" w:hAnsi="Calibri"/>
              </w:rPr>
              <w:t>A free, confidential text or phone line with trained counselors, 24/7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0F6A4EE7" w14:textId="2F973C60" w:rsidR="00146706" w:rsidRDefault="00B52A4B" w:rsidP="00E04C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N/A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453512D1" w14:textId="77777777" w:rsidR="00146706" w:rsidRDefault="00826217" w:rsidP="00E04C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1-844-493-8255</w:t>
            </w:r>
          </w:p>
          <w:p w14:paraId="7C61B04F" w14:textId="5118108F" w:rsidR="00B52A4B" w:rsidRPr="00F3095B" w:rsidRDefault="00B52A4B" w:rsidP="00E04CBE">
            <w:pPr>
              <w:rPr>
                <w:rFonts w:ascii="Calibri" w:hAnsi="Calibri"/>
              </w:rPr>
            </w:pPr>
            <w:r w:rsidRPr="00B52A4B">
              <w:rPr>
                <w:rFonts w:ascii="Calibri" w:hAnsi="Calibri"/>
              </w:rPr>
              <w:t>Text “TALK” to 38255</w:t>
            </w:r>
          </w:p>
        </w:tc>
      </w:tr>
      <w:tr w:rsidR="00612268" w:rsidRPr="008B1C96" w14:paraId="22F93464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1898E6B7" w14:textId="5717E53E" w:rsidR="00B524D7" w:rsidRPr="008B1C96" w:rsidRDefault="00E04CBE" w:rsidP="00E04CBE">
            <w:pPr>
              <w:rPr>
                <w:rFonts w:asciiTheme="minorHAnsi" w:hAnsiTheme="minorHAnsi"/>
                <w:b/>
              </w:rPr>
            </w:pPr>
            <w:hyperlink r:id="rId44">
              <w:r w:rsidR="003B4DC5">
                <w:rPr>
                  <w:rStyle w:val="Hyperlink"/>
                  <w:rFonts w:asciiTheme="minorHAnsi" w:hAnsiTheme="minorHAnsi"/>
                  <w:b/>
                  <w:bCs/>
                </w:rPr>
                <w:t>HCP Care Coordination</w:t>
              </w:r>
            </w:hyperlink>
          </w:p>
        </w:tc>
        <w:tc>
          <w:tcPr>
            <w:tcW w:w="1696" w:type="pct"/>
            <w:shd w:val="clear" w:color="auto" w:fill="auto"/>
            <w:vAlign w:val="center"/>
          </w:tcPr>
          <w:p w14:paraId="3CD7C3C3" w14:textId="4FC625BF" w:rsidR="00B524D7" w:rsidRPr="0058531E" w:rsidRDefault="00B524D7" w:rsidP="00E04CB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Provides information, resources, and referrals for children/youth with special health care needs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3C7DDC0B" w14:textId="7FA2FDA1" w:rsidR="00B524D7" w:rsidRPr="0058531E" w:rsidRDefault="00B524D7" w:rsidP="00E04CBE">
            <w:pPr>
              <w:rPr>
                <w:rFonts w:asciiTheme="minorHAnsi" w:hAnsiTheme="minorHAnsi"/>
              </w:rPr>
            </w:pPr>
            <w:r>
              <w:rPr>
                <w:rFonts w:ascii="Calibri" w:hAnsi="Calibri"/>
              </w:rPr>
              <w:t>Birth to age 21 with special health care needs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2AE90340" w14:textId="77777777" w:rsidR="00B524D7" w:rsidRPr="000D08F4" w:rsidRDefault="00B524D7" w:rsidP="00E04CBE">
            <w:pPr>
              <w:rPr>
                <w:rFonts w:asciiTheme="minorHAnsi" w:hAnsiTheme="minorHAnsi"/>
              </w:rPr>
            </w:pPr>
            <w:r w:rsidRPr="000D08F4">
              <w:rPr>
                <w:rFonts w:asciiTheme="minorHAnsi" w:hAnsiTheme="minorHAnsi"/>
              </w:rPr>
              <w:t xml:space="preserve">1675 Garden of the Gods Rd </w:t>
            </w:r>
          </w:p>
          <w:p w14:paraId="436F616C" w14:textId="482E682B" w:rsidR="00B524D7" w:rsidRPr="0058531E" w:rsidRDefault="00B524D7" w:rsidP="00E04CBE">
            <w:pPr>
              <w:rPr>
                <w:rFonts w:asciiTheme="minorHAnsi" w:hAnsiTheme="minorHAnsi"/>
              </w:rPr>
            </w:pPr>
            <w:r w:rsidRPr="00F0549A">
              <w:rPr>
                <w:rFonts w:asciiTheme="minorHAnsi" w:hAnsiTheme="minorHAnsi"/>
              </w:rPr>
              <w:t>719-578-3200</w:t>
            </w:r>
          </w:p>
        </w:tc>
      </w:tr>
      <w:tr w:rsidR="00612268" w:rsidRPr="008B1C96" w14:paraId="67AF7E2D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18BF72E8" w14:textId="0FDD8C8C" w:rsidR="00B524D7" w:rsidRDefault="00E04CBE" w:rsidP="00E04CBE">
            <w:pPr>
              <w:rPr>
                <w:rFonts w:asciiTheme="minorHAnsi" w:hAnsiTheme="minorHAnsi"/>
                <w:b/>
                <w:bCs/>
              </w:rPr>
            </w:pPr>
            <w:hyperlink r:id="rId45" w:history="1">
              <w:r w:rsidR="00B524D7" w:rsidRPr="00AA0DCC">
                <w:rPr>
                  <w:rStyle w:val="Hyperlink"/>
                  <w:rFonts w:asciiTheme="minorHAnsi" w:hAnsiTheme="minorHAnsi"/>
                  <w:b/>
                  <w:bCs/>
                </w:rPr>
                <w:t>Peak Vista Community Health Center</w:t>
              </w:r>
            </w:hyperlink>
          </w:p>
        </w:tc>
        <w:tc>
          <w:tcPr>
            <w:tcW w:w="1696" w:type="pct"/>
            <w:shd w:val="clear" w:color="auto" w:fill="auto"/>
            <w:vAlign w:val="center"/>
          </w:tcPr>
          <w:p w14:paraId="416587CA" w14:textId="77777777" w:rsidR="00B524D7" w:rsidRPr="002B4E92" w:rsidRDefault="00B524D7" w:rsidP="00E04CB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 w:rsidRPr="0058531E">
              <w:rPr>
                <w:rFonts w:asciiTheme="minorHAnsi" w:hAnsiTheme="minorHAnsi"/>
              </w:rPr>
              <w:t>Health Coverage Enrollment Assistance</w:t>
            </w:r>
            <w:r>
              <w:rPr>
                <w:rFonts w:asciiTheme="minorHAnsi" w:hAnsiTheme="minorHAnsi"/>
              </w:rPr>
              <w:t xml:space="preserve"> to e</w:t>
            </w:r>
            <w:r w:rsidRPr="002B4E92">
              <w:rPr>
                <w:rFonts w:asciiTheme="minorHAnsi" w:hAnsiTheme="minorHAnsi"/>
              </w:rPr>
              <w:t xml:space="preserve">nroll and apply for financial assistance to lower </w:t>
            </w:r>
            <w:r>
              <w:rPr>
                <w:rFonts w:asciiTheme="minorHAnsi" w:hAnsiTheme="minorHAnsi"/>
              </w:rPr>
              <w:t xml:space="preserve">health care </w:t>
            </w:r>
            <w:r w:rsidRPr="002B4E92">
              <w:rPr>
                <w:rFonts w:asciiTheme="minorHAnsi" w:hAnsiTheme="minorHAnsi"/>
              </w:rPr>
              <w:t>costs</w:t>
            </w:r>
          </w:p>
          <w:p w14:paraId="03A7F71E" w14:textId="6F171B4F" w:rsidR="00B524D7" w:rsidRPr="0058531E" w:rsidRDefault="00B524D7" w:rsidP="00E04CB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Open 8am-5pm M-Sat and 12am-12pm Sun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5DBFDC4A" w14:textId="647F981D" w:rsidR="00B524D7" w:rsidRPr="004A4AB1" w:rsidRDefault="00B524D7" w:rsidP="00E04CBE">
            <w:pPr>
              <w:rPr>
                <w:rFonts w:ascii="Calibri" w:hAnsi="Calibri"/>
              </w:rPr>
            </w:pPr>
            <w:r>
              <w:rPr>
                <w:rFonts w:asciiTheme="minorHAnsi" w:hAnsiTheme="minorHAnsi"/>
              </w:rPr>
              <w:t>N/A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0DFB7877" w14:textId="77777777" w:rsidR="00B524D7" w:rsidRPr="00D27683" w:rsidRDefault="00B524D7" w:rsidP="00E04CBE">
            <w:pPr>
              <w:rPr>
                <w:rFonts w:asciiTheme="minorHAnsi" w:hAnsiTheme="minorHAnsi"/>
              </w:rPr>
            </w:pPr>
            <w:r w:rsidRPr="00D27683">
              <w:rPr>
                <w:rFonts w:asciiTheme="minorHAnsi" w:hAnsiTheme="minorHAnsi"/>
              </w:rPr>
              <w:t>2828 International Cir</w:t>
            </w:r>
            <w:r>
              <w:rPr>
                <w:rFonts w:asciiTheme="minorHAnsi" w:hAnsiTheme="minorHAnsi"/>
              </w:rPr>
              <w:t xml:space="preserve">, </w:t>
            </w:r>
            <w:r w:rsidRPr="00D27683">
              <w:rPr>
                <w:rFonts w:asciiTheme="minorHAnsi" w:hAnsiTheme="minorHAnsi"/>
              </w:rPr>
              <w:t>Suite 120 </w:t>
            </w:r>
          </w:p>
          <w:p w14:paraId="2472EB09" w14:textId="03491E3D" w:rsidR="00B524D7" w:rsidRPr="00D27683" w:rsidRDefault="00B524D7" w:rsidP="00E04CBE">
            <w:pPr>
              <w:rPr>
                <w:rFonts w:asciiTheme="minorHAnsi" w:hAnsiTheme="minorHAnsi"/>
              </w:rPr>
            </w:pPr>
            <w:r w:rsidRPr="00AA0DCC">
              <w:rPr>
                <w:rFonts w:asciiTheme="minorHAnsi" w:hAnsiTheme="minorHAnsi"/>
              </w:rPr>
              <w:t>719-344-6559</w:t>
            </w:r>
          </w:p>
        </w:tc>
      </w:tr>
      <w:tr w:rsidR="00612268" w:rsidRPr="008B1C96" w14:paraId="44908824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50AB9515" w14:textId="7A98905C" w:rsidR="00B524D7" w:rsidRDefault="00E04CBE" w:rsidP="00E04CBE">
            <w:pPr>
              <w:rPr>
                <w:rFonts w:asciiTheme="minorHAnsi" w:hAnsiTheme="minorHAnsi"/>
                <w:b/>
                <w:bCs/>
              </w:rPr>
            </w:pPr>
            <w:hyperlink r:id="rId46" w:history="1">
              <w:r w:rsidR="00B524D7" w:rsidRPr="00803F52">
                <w:rPr>
                  <w:rStyle w:val="Hyperlink"/>
                  <w:rFonts w:asciiTheme="minorHAnsi" w:hAnsiTheme="minorHAnsi"/>
                  <w:b/>
                  <w:bCs/>
                </w:rPr>
                <w:t>SET Family Medical Clinics</w:t>
              </w:r>
            </w:hyperlink>
            <w:r w:rsidR="00B524D7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  <w:tc>
          <w:tcPr>
            <w:tcW w:w="1696" w:type="pct"/>
            <w:shd w:val="clear" w:color="auto" w:fill="auto"/>
            <w:vAlign w:val="center"/>
          </w:tcPr>
          <w:p w14:paraId="7ECFC002" w14:textId="77777777" w:rsidR="00B524D7" w:rsidRDefault="00B524D7" w:rsidP="00E04CB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924BC4">
              <w:rPr>
                <w:rFonts w:asciiTheme="minorHAnsi" w:hAnsiTheme="minorHAnsi"/>
              </w:rPr>
              <w:t>iscounted sliding fee schedule for those with limited financial resources</w:t>
            </w:r>
          </w:p>
          <w:p w14:paraId="03061793" w14:textId="77777777" w:rsidR="00B524D7" w:rsidRPr="00924BC4" w:rsidRDefault="00B524D7" w:rsidP="00E04CB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Homeless clinic</w:t>
            </w:r>
          </w:p>
          <w:p w14:paraId="618335F8" w14:textId="1BC305D9" w:rsidR="00B524D7" w:rsidRPr="00D74BFB" w:rsidRDefault="00B524D7" w:rsidP="00E04CB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Open 8am-5pm M-F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01BA6827" w14:textId="23C40617" w:rsidR="00B524D7" w:rsidRPr="004A4AB1" w:rsidRDefault="00B524D7" w:rsidP="00E04CBE">
            <w:pPr>
              <w:rPr>
                <w:rFonts w:ascii="Calibri" w:hAnsi="Calibri"/>
              </w:rPr>
            </w:pPr>
            <w:r w:rsidRPr="004A4AB1">
              <w:rPr>
                <w:rFonts w:ascii="Calibri" w:hAnsi="Calibri"/>
              </w:rPr>
              <w:t>Uninsured, underinsured, homeless or on Medicaid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322A69F0" w14:textId="77777777" w:rsidR="00B524D7" w:rsidRPr="00053EE7" w:rsidRDefault="00B524D7" w:rsidP="00E04CBE">
            <w:pPr>
              <w:rPr>
                <w:rFonts w:asciiTheme="minorHAnsi" w:hAnsiTheme="minorHAnsi"/>
              </w:rPr>
            </w:pPr>
            <w:r w:rsidRPr="00053EE7">
              <w:rPr>
                <w:rFonts w:asciiTheme="minorHAnsi" w:hAnsiTheme="minorHAnsi"/>
              </w:rPr>
              <w:t>2864 South Circle Dr</w:t>
            </w:r>
          </w:p>
          <w:p w14:paraId="202EDDE7" w14:textId="77777777" w:rsidR="00B524D7" w:rsidRDefault="00B524D7" w:rsidP="00E04CBE">
            <w:pPr>
              <w:rPr>
                <w:rFonts w:asciiTheme="minorHAnsi" w:hAnsiTheme="minorHAnsi"/>
              </w:rPr>
            </w:pPr>
            <w:r w:rsidRPr="00053EE7">
              <w:rPr>
                <w:rFonts w:asciiTheme="minorHAnsi" w:hAnsiTheme="minorHAnsi"/>
              </w:rPr>
              <w:t>719-776-8850</w:t>
            </w:r>
          </w:p>
          <w:p w14:paraId="4103A5DC" w14:textId="77777777" w:rsidR="00B524D7" w:rsidRDefault="00B524D7" w:rsidP="00E04CBE">
            <w:pPr>
              <w:rPr>
                <w:rFonts w:asciiTheme="minorHAnsi" w:hAnsiTheme="minorHAnsi"/>
              </w:rPr>
            </w:pPr>
          </w:p>
          <w:p w14:paraId="43FEB294" w14:textId="77777777" w:rsidR="00B524D7" w:rsidRPr="009A66D2" w:rsidRDefault="00B524D7" w:rsidP="00E04CBE">
            <w:pPr>
              <w:rPr>
                <w:rFonts w:asciiTheme="minorHAnsi" w:hAnsiTheme="minorHAnsi"/>
              </w:rPr>
            </w:pPr>
            <w:r w:rsidRPr="009A66D2">
              <w:rPr>
                <w:rFonts w:asciiTheme="minorHAnsi" w:hAnsiTheme="minorHAnsi"/>
              </w:rPr>
              <w:t>14 West Bijou St</w:t>
            </w:r>
          </w:p>
          <w:p w14:paraId="673A59B6" w14:textId="1D15A073" w:rsidR="00B524D7" w:rsidRPr="00053EE7" w:rsidRDefault="00B524D7" w:rsidP="00E04CB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(homeless clinic)</w:t>
            </w:r>
          </w:p>
        </w:tc>
      </w:tr>
      <w:tr w:rsidR="00B52A12" w:rsidRPr="008B1C96" w14:paraId="1A9A0195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7D9DC0B1" w14:textId="2D38E43C" w:rsidR="00B52A12" w:rsidRPr="009966A0" w:rsidRDefault="00E04CBE" w:rsidP="00E04CBE">
            <w:pPr>
              <w:rPr>
                <w:rFonts w:ascii="Calibri" w:hAnsi="Calibri"/>
                <w:b/>
                <w:bCs/>
              </w:rPr>
            </w:pPr>
            <w:hyperlink r:id="rId47" w:history="1">
              <w:proofErr w:type="spellStart"/>
              <w:r w:rsidR="00A373A8" w:rsidRPr="009966A0">
                <w:rPr>
                  <w:rStyle w:val="Hyperlink"/>
                  <w:rFonts w:ascii="Calibri" w:hAnsi="Calibri"/>
                  <w:b/>
                  <w:bCs/>
                </w:rPr>
                <w:t>Servi</w:t>
              </w:r>
              <w:r w:rsidR="00420D33" w:rsidRPr="009966A0">
                <w:rPr>
                  <w:rStyle w:val="Hyperlink"/>
                  <w:rFonts w:ascii="Calibri" w:hAnsi="Calibri"/>
                  <w:b/>
                  <w:bCs/>
                </w:rPr>
                <w:t>cios</w:t>
              </w:r>
              <w:proofErr w:type="spellEnd"/>
              <w:r w:rsidR="00420D33" w:rsidRPr="009966A0">
                <w:rPr>
                  <w:rStyle w:val="Hyperlink"/>
                  <w:rFonts w:ascii="Calibri" w:hAnsi="Calibri"/>
                  <w:b/>
                  <w:bCs/>
                </w:rPr>
                <w:t xml:space="preserve"> De La Raza</w:t>
              </w:r>
            </w:hyperlink>
          </w:p>
        </w:tc>
        <w:tc>
          <w:tcPr>
            <w:tcW w:w="1696" w:type="pct"/>
            <w:shd w:val="clear" w:color="auto" w:fill="auto"/>
            <w:vAlign w:val="center"/>
          </w:tcPr>
          <w:p w14:paraId="0556B71B" w14:textId="60253EA0" w:rsidR="000F593F" w:rsidRPr="000F593F" w:rsidRDefault="00076829" w:rsidP="00E04CBE">
            <w:pPr>
              <w:pStyle w:val="ListParagraph"/>
              <w:numPr>
                <w:ilvl w:val="0"/>
                <w:numId w:val="2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</w:t>
            </w:r>
            <w:r w:rsidR="000F593F" w:rsidRPr="000F593F">
              <w:rPr>
                <w:rFonts w:ascii="Calibri" w:hAnsi="Calibri"/>
              </w:rPr>
              <w:t xml:space="preserve">ental health counseling </w:t>
            </w:r>
            <w:r>
              <w:rPr>
                <w:rFonts w:ascii="Calibri" w:hAnsi="Calibri"/>
              </w:rPr>
              <w:t>for individuals</w:t>
            </w:r>
            <w:r w:rsidR="00A718EF">
              <w:rPr>
                <w:rFonts w:ascii="Calibri" w:hAnsi="Calibri"/>
              </w:rPr>
              <w:t xml:space="preserve"> impacted by COVID-19</w:t>
            </w:r>
          </w:p>
          <w:p w14:paraId="27F63858" w14:textId="40D3EB15" w:rsidR="00B52A12" w:rsidRPr="00420D33" w:rsidRDefault="00E50B48" w:rsidP="00E04CBE">
            <w:pPr>
              <w:pStyle w:val="ListParagraph"/>
              <w:numPr>
                <w:ilvl w:val="0"/>
                <w:numId w:val="2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Available 8am-6pm </w:t>
            </w:r>
            <w:r w:rsidR="00397542">
              <w:rPr>
                <w:rFonts w:ascii="Calibri" w:hAnsi="Calibri"/>
              </w:rPr>
              <w:t>every day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2BDC4D21" w14:textId="2B8C24F2" w:rsidR="00B52A12" w:rsidRPr="00420D33" w:rsidRDefault="00397542" w:rsidP="00E04C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N/A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3D87B791" w14:textId="2E3DF826" w:rsidR="00B52A12" w:rsidRPr="00420D33" w:rsidRDefault="00A718EF" w:rsidP="00E04C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719-410-7108</w:t>
            </w:r>
          </w:p>
        </w:tc>
      </w:tr>
      <w:tr w:rsidR="00612268" w:rsidRPr="008B1C96" w14:paraId="1F9A3E00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13DF8223" w14:textId="77777777" w:rsidR="00B524D7" w:rsidRDefault="00E04CBE" w:rsidP="00E04CBE">
            <w:pPr>
              <w:spacing w:after="60"/>
              <w:rPr>
                <w:rFonts w:asciiTheme="minorHAnsi" w:hAnsiTheme="minorHAnsi"/>
                <w:b/>
                <w:bCs/>
              </w:rPr>
            </w:pPr>
            <w:hyperlink r:id="rId48" w:history="1">
              <w:r w:rsidR="00B524D7" w:rsidRPr="00285013">
                <w:rPr>
                  <w:rStyle w:val="Hyperlink"/>
                  <w:rFonts w:asciiTheme="minorHAnsi" w:hAnsiTheme="minorHAnsi"/>
                  <w:b/>
                  <w:bCs/>
                </w:rPr>
                <w:t xml:space="preserve">Women Infant &amp; Children </w:t>
              </w:r>
            </w:hyperlink>
          </w:p>
          <w:p w14:paraId="68B93F38" w14:textId="37AB5213" w:rsidR="00B524D7" w:rsidRPr="00285013" w:rsidRDefault="00E04CBE" w:rsidP="00E04CBE">
            <w:pPr>
              <w:rPr>
                <w:rFonts w:asciiTheme="minorHAnsi" w:hAnsiTheme="minorHAnsi"/>
                <w:b/>
                <w:bCs/>
              </w:rPr>
            </w:pPr>
            <w:hyperlink r:id="rId49" w:history="1">
              <w:r w:rsidR="00B524D7" w:rsidRPr="00285013">
                <w:rPr>
                  <w:rStyle w:val="Hyperlink"/>
                  <w:rFonts w:asciiTheme="minorHAnsi" w:hAnsiTheme="minorHAnsi"/>
                  <w:b/>
                  <w:bCs/>
                </w:rPr>
                <w:t>Nurse Family Partnership</w:t>
              </w:r>
            </w:hyperlink>
            <w:r w:rsidR="00B524D7" w:rsidRPr="00285013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  <w:tc>
          <w:tcPr>
            <w:tcW w:w="1696" w:type="pct"/>
            <w:shd w:val="clear" w:color="auto" w:fill="auto"/>
            <w:vAlign w:val="center"/>
          </w:tcPr>
          <w:p w14:paraId="6BC7BA08" w14:textId="685A456F" w:rsidR="00B524D7" w:rsidRDefault="00B524D7" w:rsidP="00E04CB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</w:t>
            </w:r>
            <w:r w:rsidRPr="00350723">
              <w:rPr>
                <w:rFonts w:asciiTheme="minorHAnsi" w:hAnsiTheme="minorHAnsi"/>
              </w:rPr>
              <w:t>enefits on EBT card for nutritious foods</w:t>
            </w:r>
            <w:r>
              <w:rPr>
                <w:rFonts w:asciiTheme="minorHAnsi" w:hAnsiTheme="minorHAnsi"/>
              </w:rPr>
              <w:t xml:space="preserve"> each month</w:t>
            </w:r>
          </w:p>
          <w:p w14:paraId="1EC7FFE1" w14:textId="305152EF" w:rsidR="00B524D7" w:rsidRPr="00350723" w:rsidRDefault="00B524D7" w:rsidP="00E04CB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Home visits and specialty nurse support</w:t>
            </w:r>
          </w:p>
          <w:p w14:paraId="25BB28C1" w14:textId="1CECFA8B" w:rsidR="00B524D7" w:rsidRPr="003E2BDB" w:rsidRDefault="00B524D7" w:rsidP="00E04CB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Open 7:30am-4:14 M-F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20018897" w14:textId="77777777" w:rsidR="00B524D7" w:rsidRDefault="00B524D7" w:rsidP="00E04CBE">
            <w:pPr>
              <w:spacing w:after="60"/>
              <w:rPr>
                <w:rFonts w:asciiTheme="minorHAnsi" w:hAnsiTheme="minorHAnsi"/>
              </w:rPr>
            </w:pPr>
            <w:r>
              <w:rPr>
                <w:rFonts w:ascii="Calibri" w:hAnsi="Calibri"/>
              </w:rPr>
              <w:t>P</w:t>
            </w:r>
            <w:r w:rsidRPr="004F7CF2">
              <w:rPr>
                <w:rFonts w:ascii="Calibri" w:hAnsi="Calibri"/>
              </w:rPr>
              <w:t xml:space="preserve">regnant, new mothers, infants, and children </w:t>
            </w:r>
            <w:r>
              <w:rPr>
                <w:rFonts w:ascii="Calibri" w:hAnsi="Calibri"/>
              </w:rPr>
              <w:t>up to</w:t>
            </w:r>
            <w:r w:rsidRPr="004F7CF2">
              <w:rPr>
                <w:rFonts w:ascii="Calibri" w:hAnsi="Calibri"/>
              </w:rPr>
              <w:t xml:space="preserve"> age 5</w:t>
            </w:r>
          </w:p>
          <w:p w14:paraId="18172CB0" w14:textId="1E2976CD" w:rsidR="00B524D7" w:rsidRPr="004A4AB1" w:rsidRDefault="00B524D7" w:rsidP="00E04CBE">
            <w:pPr>
              <w:spacing w:after="120"/>
              <w:rPr>
                <w:rFonts w:ascii="Calibri" w:hAnsi="Calibri"/>
              </w:rPr>
            </w:pPr>
            <w:r w:rsidRPr="00483AC4">
              <w:rPr>
                <w:rFonts w:ascii="Calibri" w:hAnsi="Calibri"/>
              </w:rPr>
              <w:t>proof of residency within Colorado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4F7C21A9" w14:textId="77777777" w:rsidR="00B524D7" w:rsidRPr="000D08F4" w:rsidRDefault="00B524D7" w:rsidP="00E04CBE">
            <w:pPr>
              <w:rPr>
                <w:rFonts w:asciiTheme="minorHAnsi" w:hAnsiTheme="minorHAnsi"/>
              </w:rPr>
            </w:pPr>
            <w:r w:rsidRPr="000D08F4">
              <w:rPr>
                <w:rFonts w:asciiTheme="minorHAnsi" w:hAnsiTheme="minorHAnsi"/>
              </w:rPr>
              <w:t xml:space="preserve">1675 Garden of the Gods Rd </w:t>
            </w:r>
          </w:p>
          <w:p w14:paraId="4C1A14BC" w14:textId="68243672" w:rsidR="00B524D7" w:rsidRPr="000D08F4" w:rsidRDefault="00B524D7" w:rsidP="00E04CBE">
            <w:pPr>
              <w:rPr>
                <w:rFonts w:asciiTheme="minorHAnsi" w:hAnsiTheme="minorHAnsi"/>
              </w:rPr>
            </w:pPr>
            <w:r w:rsidRPr="00A54911">
              <w:rPr>
                <w:rFonts w:asciiTheme="minorHAnsi" w:hAnsiTheme="minorHAnsi"/>
              </w:rPr>
              <w:t>719</w:t>
            </w:r>
            <w:r w:rsidRPr="000D08F4">
              <w:rPr>
                <w:rFonts w:asciiTheme="minorHAnsi" w:hAnsiTheme="minorHAnsi"/>
              </w:rPr>
              <w:t>-</w:t>
            </w:r>
            <w:r w:rsidRPr="00A54911">
              <w:rPr>
                <w:rFonts w:asciiTheme="minorHAnsi" w:hAnsiTheme="minorHAnsi"/>
              </w:rPr>
              <w:t>578-3199</w:t>
            </w:r>
          </w:p>
        </w:tc>
      </w:tr>
      <w:tr w:rsidR="00B524D7" w:rsidRPr="008B1C96" w14:paraId="298FFD47" w14:textId="77777777" w:rsidTr="00E04CBE">
        <w:trPr>
          <w:trHeight w:val="874"/>
        </w:trPr>
        <w:tc>
          <w:tcPr>
            <w:tcW w:w="5000" w:type="pct"/>
            <w:gridSpan w:val="4"/>
            <w:shd w:val="clear" w:color="auto" w:fill="C3F9FF"/>
            <w:vAlign w:val="center"/>
          </w:tcPr>
          <w:p w14:paraId="4EF8CAA3" w14:textId="77777777" w:rsidR="00B524D7" w:rsidRPr="00B36690" w:rsidRDefault="00E04CBE" w:rsidP="00E04CBE">
            <w:pPr>
              <w:pStyle w:val="Heading1"/>
              <w:outlineLvl w:val="0"/>
              <w:rPr>
                <w:rFonts w:asciiTheme="minorHAnsi" w:hAnsiTheme="minorHAnsi"/>
                <w:sz w:val="28"/>
                <w:szCs w:val="28"/>
              </w:rPr>
            </w:pPr>
            <w:hyperlink r:id="rId50" w:history="1">
              <w:r w:rsidR="00B524D7" w:rsidRPr="00B36690">
                <w:rPr>
                  <w:rStyle w:val="Hyperlink"/>
                  <w:rFonts w:asciiTheme="minorHAnsi" w:hAnsiTheme="minorHAnsi"/>
                  <w:color w:val="FFFFFF" w:themeColor="background1"/>
                  <w:sz w:val="28"/>
                  <w:szCs w:val="28"/>
                  <w:u w:val="none"/>
                </w:rPr>
                <w:t>Free COVID-19 Community Testing</w:t>
              </w:r>
            </w:hyperlink>
          </w:p>
          <w:p w14:paraId="3FB54E77" w14:textId="3982A89B" w:rsidR="00B524D7" w:rsidRPr="00B36690" w:rsidRDefault="00B524D7" w:rsidP="00E04CBE">
            <w:pPr>
              <w:pStyle w:val="Heading1"/>
              <w:outlineLvl w:val="0"/>
              <w:rPr>
                <w:rFonts w:asciiTheme="minorHAnsi" w:hAnsiTheme="minorHAnsi"/>
                <w:sz w:val="28"/>
                <w:szCs w:val="28"/>
              </w:rPr>
            </w:pPr>
            <w:r w:rsidRPr="00A75860">
              <w:rPr>
                <w:rFonts w:asciiTheme="minorHAnsi" w:hAnsiTheme="minorHAnsi"/>
                <w:color w:val="C00000"/>
                <w:sz w:val="22"/>
                <w:szCs w:val="22"/>
              </w:rPr>
              <w:t>*All Sites Have Spanish Speaking Staff</w:t>
            </w:r>
          </w:p>
        </w:tc>
      </w:tr>
      <w:tr w:rsidR="00F35B2D" w:rsidRPr="00F35B2D" w14:paraId="747926FC" w14:textId="77777777" w:rsidTr="00E04CBE">
        <w:trPr>
          <w:trHeight w:val="1006"/>
        </w:trPr>
        <w:tc>
          <w:tcPr>
            <w:tcW w:w="5000" w:type="pct"/>
            <w:gridSpan w:val="4"/>
            <w:shd w:val="clear" w:color="auto" w:fill="auto"/>
          </w:tcPr>
          <w:p w14:paraId="3DC61DFC" w14:textId="3721F143" w:rsidR="00F35B2D" w:rsidRPr="00F35B2D" w:rsidRDefault="00F35B2D" w:rsidP="00E04CBE">
            <w:pPr>
              <w:pStyle w:val="Heading1"/>
              <w:outlineLvl w:val="0"/>
              <w:rPr>
                <w:b w:val="0"/>
                <w:bCs/>
                <w:color w:val="000000" w:themeColor="text1"/>
              </w:rPr>
            </w:pPr>
            <w:r w:rsidRPr="00F35B2D">
              <w:rPr>
                <w:rFonts w:ascii="Helvetica" w:hAnsi="Helvetica"/>
                <w:b w:val="0"/>
                <w:bCs/>
                <w:color w:val="000000" w:themeColor="text1"/>
                <w:shd w:val="clear" w:color="auto" w:fill="FFFFFF"/>
              </w:rPr>
              <w:t>The following provides information on COVID-19 testing availability in El Paso County. This is not intended to promote any institution over another, but to promote access to healthcare for members of our community</w:t>
            </w:r>
          </w:p>
        </w:tc>
      </w:tr>
      <w:tr w:rsidR="00B52A12" w:rsidRPr="008B1C96" w14:paraId="361AB066" w14:textId="77777777" w:rsidTr="00E04CBE">
        <w:trPr>
          <w:trHeight w:val="261"/>
        </w:trPr>
        <w:tc>
          <w:tcPr>
            <w:tcW w:w="893" w:type="pct"/>
            <w:shd w:val="clear" w:color="auto" w:fill="E2F9FF"/>
            <w:vAlign w:val="center"/>
          </w:tcPr>
          <w:p w14:paraId="13F462AA" w14:textId="77777777" w:rsidR="00B524D7" w:rsidRPr="008B1C96" w:rsidRDefault="00B524D7" w:rsidP="00E04CBE">
            <w:pPr>
              <w:rPr>
                <w:rFonts w:asciiTheme="minorHAnsi" w:hAnsiTheme="minorHAnsi"/>
                <w:b/>
                <w:bCs/>
              </w:rPr>
            </w:pPr>
            <w:r w:rsidRPr="008B1C96">
              <w:rPr>
                <w:rFonts w:asciiTheme="minorHAnsi" w:hAnsiTheme="minorHAnsi"/>
                <w:b/>
                <w:bCs/>
              </w:rPr>
              <w:t>Name</w:t>
            </w:r>
          </w:p>
        </w:tc>
        <w:tc>
          <w:tcPr>
            <w:tcW w:w="1696" w:type="pct"/>
            <w:shd w:val="clear" w:color="auto" w:fill="E2F9FF"/>
            <w:vAlign w:val="center"/>
          </w:tcPr>
          <w:p w14:paraId="2179CD61" w14:textId="49E4D2A9" w:rsidR="00B524D7" w:rsidRPr="008B1C96" w:rsidRDefault="00B524D7" w:rsidP="00E04CBE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Location &amp; Hours</w:t>
            </w:r>
          </w:p>
        </w:tc>
        <w:tc>
          <w:tcPr>
            <w:tcW w:w="1340" w:type="pct"/>
            <w:shd w:val="clear" w:color="auto" w:fill="E2F9FF"/>
            <w:vAlign w:val="center"/>
          </w:tcPr>
          <w:p w14:paraId="58C8CFDD" w14:textId="5980B8F8" w:rsidR="00B524D7" w:rsidRPr="008B1C96" w:rsidRDefault="00B524D7" w:rsidP="00E04CBE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Hours</w:t>
            </w:r>
          </w:p>
        </w:tc>
        <w:tc>
          <w:tcPr>
            <w:tcW w:w="1071" w:type="pct"/>
            <w:shd w:val="clear" w:color="auto" w:fill="E2F9FF"/>
            <w:vAlign w:val="center"/>
          </w:tcPr>
          <w:p w14:paraId="2ADB3205" w14:textId="42203CDD" w:rsidR="00B524D7" w:rsidRPr="008B1C96" w:rsidRDefault="00B524D7" w:rsidP="00E04CBE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Notes</w:t>
            </w:r>
          </w:p>
        </w:tc>
      </w:tr>
      <w:tr w:rsidR="00612268" w:rsidRPr="008B1C96" w14:paraId="79EA0968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67B9DB6A" w14:textId="446ECD9C" w:rsidR="00B524D7" w:rsidRPr="00E96FCB" w:rsidRDefault="00E04CBE" w:rsidP="00E04CBE">
            <w:pPr>
              <w:rPr>
                <w:rFonts w:ascii="Calibri" w:hAnsi="Calibri"/>
                <w:b/>
                <w:bCs/>
              </w:rPr>
            </w:pPr>
            <w:hyperlink r:id="rId51" w:history="1">
              <w:r w:rsidR="00B524D7" w:rsidRPr="00003409">
                <w:rPr>
                  <w:rStyle w:val="Hyperlink"/>
                  <w:rFonts w:ascii="Calibri" w:hAnsi="Calibri"/>
                  <w:b/>
                  <w:bCs/>
                </w:rPr>
                <w:t>Fountain</w:t>
              </w:r>
            </w:hyperlink>
          </w:p>
        </w:tc>
        <w:tc>
          <w:tcPr>
            <w:tcW w:w="1696" w:type="pct"/>
            <w:shd w:val="clear" w:color="auto" w:fill="auto"/>
            <w:vAlign w:val="center"/>
          </w:tcPr>
          <w:p w14:paraId="60236DBD" w14:textId="7816031C" w:rsidR="00B524D7" w:rsidRPr="0053145A" w:rsidRDefault="00B524D7" w:rsidP="00E04CBE">
            <w:pPr>
              <w:rPr>
                <w:rFonts w:ascii="Calibri" w:hAnsi="Calibri"/>
              </w:rPr>
            </w:pPr>
            <w:r w:rsidRPr="0053145A">
              <w:rPr>
                <w:rFonts w:ascii="Calibri" w:hAnsi="Calibri"/>
              </w:rPr>
              <w:t>6436 US Highway 85-87, Colorado Springs, CO 80911 (</w:t>
            </w:r>
            <w:r>
              <w:rPr>
                <w:rFonts w:ascii="Calibri" w:hAnsi="Calibri"/>
              </w:rPr>
              <w:t>Previously</w:t>
            </w:r>
            <w:r w:rsidRPr="0053145A">
              <w:rPr>
                <w:rFonts w:ascii="Calibri" w:hAnsi="Calibri"/>
              </w:rPr>
              <w:t xml:space="preserve"> Beckett Event Center)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1183421C" w14:textId="520A6F55" w:rsidR="00B524D7" w:rsidRDefault="00B524D7" w:rsidP="00E04CBE">
            <w:pPr>
              <w:rPr>
                <w:rFonts w:ascii="Calibri" w:hAnsi="Calibri"/>
              </w:rPr>
            </w:pPr>
            <w:r w:rsidRPr="00AD5379">
              <w:rPr>
                <w:rFonts w:ascii="Calibri" w:hAnsi="Calibri"/>
              </w:rPr>
              <w:t xml:space="preserve">Monday </w:t>
            </w:r>
            <w:r>
              <w:rPr>
                <w:rFonts w:ascii="Calibri" w:hAnsi="Calibri"/>
              </w:rPr>
              <w:t xml:space="preserve">– </w:t>
            </w:r>
            <w:r w:rsidRPr="00AD5379">
              <w:rPr>
                <w:rFonts w:ascii="Calibri" w:hAnsi="Calibri"/>
              </w:rPr>
              <w:t xml:space="preserve">Friday </w:t>
            </w:r>
          </w:p>
          <w:p w14:paraId="4A35CBA5" w14:textId="2FB1BA75" w:rsidR="00B524D7" w:rsidRPr="006C1776" w:rsidRDefault="00B524D7" w:rsidP="00E04CBE">
            <w:pPr>
              <w:rPr>
                <w:rFonts w:ascii="Calibri" w:hAnsi="Calibri"/>
                <w:b/>
                <w:bCs/>
              </w:rPr>
            </w:pPr>
            <w:r w:rsidRPr="00AD5379">
              <w:rPr>
                <w:rFonts w:ascii="Calibri" w:hAnsi="Calibri"/>
              </w:rPr>
              <w:t xml:space="preserve">8am </w:t>
            </w:r>
            <w:r>
              <w:rPr>
                <w:rFonts w:ascii="Calibri" w:hAnsi="Calibri"/>
              </w:rPr>
              <w:t xml:space="preserve">– </w:t>
            </w:r>
            <w:r w:rsidRPr="00AD5379">
              <w:rPr>
                <w:rFonts w:ascii="Calibri" w:hAnsi="Calibri"/>
              </w:rPr>
              <w:t>4pm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0CD24692" w14:textId="5AA9C48F" w:rsidR="00B524D7" w:rsidRPr="006C1776" w:rsidRDefault="00B524D7" w:rsidP="00E04CBE">
            <w:pPr>
              <w:rPr>
                <w:rFonts w:ascii="Calibri" w:hAnsi="Calibri"/>
                <w:b/>
                <w:bCs/>
              </w:rPr>
            </w:pPr>
            <w:r w:rsidRPr="00CF0CE5">
              <w:rPr>
                <w:rFonts w:ascii="Calibri" w:hAnsi="Calibri"/>
                <w:b/>
                <w:bCs/>
              </w:rPr>
              <w:t>*No Requirements*</w:t>
            </w:r>
          </w:p>
        </w:tc>
      </w:tr>
      <w:tr w:rsidR="00B52A12" w:rsidRPr="008B1C96" w14:paraId="388DB40D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348E4B4A" w14:textId="031E13A1" w:rsidR="00E96FCB" w:rsidRPr="00003409" w:rsidRDefault="00003409" w:rsidP="00E04CBE">
            <w:pPr>
              <w:rPr>
                <w:rStyle w:val="Hyperlink"/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fldChar w:fldCharType="begin"/>
            </w:r>
            <w:r>
              <w:rPr>
                <w:rFonts w:ascii="Calibri" w:hAnsi="Calibri"/>
                <w:b/>
                <w:bCs/>
              </w:rPr>
              <w:instrText xml:space="preserve"> HYPERLINK "https://www.elpasocountyhealth.org/covid-19-testing-information" </w:instrText>
            </w:r>
            <w:r>
              <w:rPr>
                <w:rFonts w:ascii="Calibri" w:hAnsi="Calibri"/>
                <w:b/>
                <w:bCs/>
              </w:rPr>
              <w:fldChar w:fldCharType="separate"/>
            </w:r>
            <w:r w:rsidR="00B524D7" w:rsidRPr="00003409">
              <w:rPr>
                <w:rStyle w:val="Hyperlink"/>
                <w:rFonts w:ascii="Calibri" w:hAnsi="Calibri"/>
                <w:b/>
                <w:bCs/>
              </w:rPr>
              <w:t>Falcon/</w:t>
            </w:r>
          </w:p>
          <w:p w14:paraId="2CE885FD" w14:textId="180E7CB7" w:rsidR="00B524D7" w:rsidRPr="00E96FCB" w:rsidRDefault="00B524D7" w:rsidP="00E04CBE">
            <w:pPr>
              <w:rPr>
                <w:rFonts w:ascii="Calibri" w:hAnsi="Calibri"/>
                <w:b/>
                <w:bCs/>
              </w:rPr>
            </w:pPr>
            <w:r w:rsidRPr="00003409">
              <w:rPr>
                <w:rStyle w:val="Hyperlink"/>
                <w:rFonts w:ascii="Calibri" w:hAnsi="Calibri"/>
                <w:b/>
                <w:bCs/>
              </w:rPr>
              <w:t>Peyton</w:t>
            </w:r>
            <w:r w:rsidR="00003409">
              <w:rPr>
                <w:rFonts w:ascii="Calibri" w:hAnsi="Calibri"/>
                <w:b/>
                <w:bCs/>
              </w:rPr>
              <w:fldChar w:fldCharType="end"/>
            </w:r>
          </w:p>
        </w:tc>
        <w:tc>
          <w:tcPr>
            <w:tcW w:w="1696" w:type="pct"/>
            <w:shd w:val="clear" w:color="auto" w:fill="auto"/>
            <w:vAlign w:val="center"/>
          </w:tcPr>
          <w:p w14:paraId="6F69035D" w14:textId="7B854287" w:rsidR="00B524D7" w:rsidRPr="0053145A" w:rsidRDefault="00B524D7" w:rsidP="00E04CBE">
            <w:pPr>
              <w:rPr>
                <w:rFonts w:ascii="Calibri" w:hAnsi="Calibri"/>
              </w:rPr>
            </w:pPr>
            <w:r w:rsidRPr="00677211">
              <w:rPr>
                <w:rFonts w:ascii="Calibri" w:hAnsi="Calibri"/>
              </w:rPr>
              <w:t>Rock Island Regional Trailhead, 7281 McLaughlin Road, Falcon, CO 80831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2AB2F96D" w14:textId="665C6D98" w:rsidR="00B524D7" w:rsidRPr="00AD5379" w:rsidRDefault="00B524D7" w:rsidP="00E04CBE">
            <w:pPr>
              <w:rPr>
                <w:rFonts w:ascii="Calibri" w:hAnsi="Calibri"/>
              </w:rPr>
            </w:pPr>
            <w:r w:rsidRPr="00677211">
              <w:rPr>
                <w:rFonts w:ascii="Calibri" w:hAnsi="Calibri"/>
              </w:rPr>
              <w:t>Tuesday and Thursday 9am</w:t>
            </w:r>
            <w:r>
              <w:rPr>
                <w:rFonts w:ascii="Calibri" w:hAnsi="Calibri"/>
              </w:rPr>
              <w:t xml:space="preserve"> – </w:t>
            </w:r>
            <w:r w:rsidRPr="00677211">
              <w:rPr>
                <w:rFonts w:ascii="Calibri" w:hAnsi="Calibri"/>
              </w:rPr>
              <w:t>2 pm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2F17A124" w14:textId="44ED5A21" w:rsidR="00B524D7" w:rsidRPr="006C1776" w:rsidRDefault="00B524D7" w:rsidP="00E04CBE">
            <w:pPr>
              <w:rPr>
                <w:rFonts w:ascii="Calibri" w:hAnsi="Calibri"/>
                <w:b/>
                <w:bCs/>
              </w:rPr>
            </w:pPr>
            <w:r w:rsidRPr="00CF0CE5">
              <w:rPr>
                <w:rFonts w:ascii="Calibri" w:hAnsi="Calibri"/>
                <w:b/>
                <w:bCs/>
              </w:rPr>
              <w:t>*No Requirements*</w:t>
            </w:r>
          </w:p>
        </w:tc>
      </w:tr>
      <w:tr w:rsidR="00B52A12" w:rsidRPr="008B1C96" w14:paraId="71A0A777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04593EB5" w14:textId="333EF4A1" w:rsidR="00B524D7" w:rsidRPr="00E96FCB" w:rsidRDefault="00E04CBE" w:rsidP="00E04CBE">
            <w:pPr>
              <w:rPr>
                <w:rFonts w:ascii="Calibri" w:hAnsi="Calibri"/>
                <w:b/>
                <w:bCs/>
              </w:rPr>
            </w:pPr>
            <w:hyperlink r:id="rId52" w:history="1">
              <w:r w:rsidR="00B524D7" w:rsidRPr="00003409">
                <w:rPr>
                  <w:rStyle w:val="Hyperlink"/>
                  <w:rFonts w:ascii="Calibri" w:hAnsi="Calibri"/>
                  <w:b/>
                  <w:bCs/>
                </w:rPr>
                <w:t>Monument</w:t>
              </w:r>
            </w:hyperlink>
          </w:p>
        </w:tc>
        <w:tc>
          <w:tcPr>
            <w:tcW w:w="1696" w:type="pct"/>
            <w:shd w:val="clear" w:color="auto" w:fill="auto"/>
            <w:vAlign w:val="center"/>
          </w:tcPr>
          <w:p w14:paraId="21257533" w14:textId="77777777" w:rsidR="00C8593A" w:rsidRPr="00C8593A" w:rsidRDefault="00C8593A" w:rsidP="00E04CBE">
            <w:pPr>
              <w:rPr>
                <w:rFonts w:ascii="Calibri" w:hAnsi="Calibri"/>
              </w:rPr>
            </w:pPr>
            <w:r w:rsidRPr="00C8593A">
              <w:rPr>
                <w:rFonts w:ascii="Calibri" w:hAnsi="Calibri"/>
              </w:rPr>
              <w:t>Rock Island Regional Trailhead</w:t>
            </w:r>
          </w:p>
          <w:p w14:paraId="2C2D61AC" w14:textId="77777777" w:rsidR="00235BA5" w:rsidRDefault="00B524D7" w:rsidP="00E04CBE">
            <w:pPr>
              <w:rPr>
                <w:rFonts w:ascii="Calibri" w:hAnsi="Calibri"/>
              </w:rPr>
            </w:pPr>
            <w:r w:rsidRPr="00932C8F">
              <w:rPr>
                <w:rFonts w:ascii="Calibri" w:hAnsi="Calibri"/>
              </w:rPr>
              <w:t>25 Jefferson St, Monument, CO 80132</w:t>
            </w:r>
            <w:r>
              <w:rPr>
                <w:rFonts w:ascii="Calibri" w:hAnsi="Calibri"/>
              </w:rPr>
              <w:t xml:space="preserve"> </w:t>
            </w:r>
          </w:p>
          <w:p w14:paraId="6EC76152" w14:textId="47065405" w:rsidR="00B524D7" w:rsidRPr="00677211" w:rsidRDefault="00235BA5" w:rsidP="00E04C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 the s</w:t>
            </w:r>
            <w:r w:rsidRPr="00235BA5">
              <w:rPr>
                <w:rFonts w:ascii="Calibri" w:hAnsi="Calibri"/>
              </w:rPr>
              <w:t>outhwest parking lot at the corner of Lincoln Avenue and N. Jefferson Street</w:t>
            </w:r>
            <w:r>
              <w:rPr>
                <w:rFonts w:ascii="Calibri" w:hAnsi="Calibri"/>
              </w:rPr>
              <w:t xml:space="preserve"> in the </w:t>
            </w:r>
            <w:r w:rsidR="00B524D7" w:rsidRPr="002D3369">
              <w:rPr>
                <w:rFonts w:ascii="Calibri" w:hAnsi="Calibri"/>
              </w:rPr>
              <w:t>church rectory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71ED7023" w14:textId="00E7F7D7" w:rsidR="00B524D7" w:rsidRPr="00677211" w:rsidRDefault="00B524D7" w:rsidP="00E04CBE">
            <w:pPr>
              <w:rPr>
                <w:rFonts w:ascii="Calibri" w:hAnsi="Calibri"/>
              </w:rPr>
            </w:pPr>
            <w:r w:rsidRPr="002D3369">
              <w:rPr>
                <w:rFonts w:ascii="Calibri" w:hAnsi="Calibri"/>
              </w:rPr>
              <w:t>Monday, Wednesday</w:t>
            </w:r>
            <w:r>
              <w:rPr>
                <w:rFonts w:ascii="Calibri" w:hAnsi="Calibri"/>
              </w:rPr>
              <w:t>,</w:t>
            </w:r>
            <w:r w:rsidRPr="002D3369">
              <w:rPr>
                <w:rFonts w:ascii="Calibri" w:hAnsi="Calibri"/>
              </w:rPr>
              <w:t xml:space="preserve"> Friday 9am </w:t>
            </w:r>
            <w:r>
              <w:rPr>
                <w:rFonts w:ascii="Calibri" w:hAnsi="Calibri"/>
              </w:rPr>
              <w:t xml:space="preserve">– </w:t>
            </w:r>
            <w:r w:rsidRPr="002D3369">
              <w:rPr>
                <w:rFonts w:ascii="Calibri" w:hAnsi="Calibri"/>
              </w:rPr>
              <w:t>2pm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3CF3D78A" w14:textId="60A78578" w:rsidR="00B524D7" w:rsidRPr="006C1776" w:rsidRDefault="00B524D7" w:rsidP="00E04CBE">
            <w:pPr>
              <w:rPr>
                <w:rFonts w:ascii="Calibri" w:hAnsi="Calibri"/>
                <w:b/>
                <w:bCs/>
              </w:rPr>
            </w:pPr>
            <w:r w:rsidRPr="00CF0CE5">
              <w:rPr>
                <w:rFonts w:ascii="Calibri" w:hAnsi="Calibri"/>
                <w:b/>
                <w:bCs/>
              </w:rPr>
              <w:t>*No Requirements*</w:t>
            </w:r>
          </w:p>
        </w:tc>
      </w:tr>
      <w:tr w:rsidR="00B52A12" w:rsidRPr="008B1C96" w14:paraId="690FC5F3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4A1E8CD3" w14:textId="6037C6E9" w:rsidR="00B524D7" w:rsidRPr="00E96FCB" w:rsidRDefault="00E04CBE" w:rsidP="00E04CBE">
            <w:pPr>
              <w:rPr>
                <w:rFonts w:ascii="Calibri" w:hAnsi="Calibri"/>
                <w:b/>
                <w:bCs/>
              </w:rPr>
            </w:pPr>
            <w:hyperlink r:id="rId53" w:history="1">
              <w:r w:rsidR="00B524D7" w:rsidRPr="00003409">
                <w:rPr>
                  <w:rStyle w:val="Hyperlink"/>
                  <w:rFonts w:ascii="Calibri" w:hAnsi="Calibri"/>
                  <w:b/>
                  <w:bCs/>
                </w:rPr>
                <w:t>Citadel Mall</w:t>
              </w:r>
            </w:hyperlink>
          </w:p>
        </w:tc>
        <w:tc>
          <w:tcPr>
            <w:tcW w:w="1696" w:type="pct"/>
            <w:shd w:val="clear" w:color="auto" w:fill="auto"/>
            <w:vAlign w:val="center"/>
          </w:tcPr>
          <w:p w14:paraId="475A66F7" w14:textId="05D0DB9E" w:rsidR="00B524D7" w:rsidRDefault="00B524D7" w:rsidP="00E04CBE">
            <w:pPr>
              <w:rPr>
                <w:rFonts w:ascii="Calibri" w:hAnsi="Calibri"/>
              </w:rPr>
            </w:pPr>
            <w:r w:rsidRPr="002629B5">
              <w:rPr>
                <w:rFonts w:ascii="Calibri" w:hAnsi="Calibri"/>
              </w:rPr>
              <w:t xml:space="preserve">Citadel Mall </w:t>
            </w:r>
            <w:r w:rsidR="005559D5">
              <w:rPr>
                <w:rFonts w:ascii="Calibri" w:hAnsi="Calibri"/>
              </w:rPr>
              <w:t xml:space="preserve">parking lot just </w:t>
            </w:r>
            <w:r w:rsidRPr="002629B5">
              <w:rPr>
                <w:rFonts w:ascii="Calibri" w:hAnsi="Calibri"/>
              </w:rPr>
              <w:t>south of JCPenney</w:t>
            </w:r>
            <w:r>
              <w:rPr>
                <w:rFonts w:ascii="Calibri" w:hAnsi="Calibri"/>
              </w:rPr>
              <w:t xml:space="preserve"> </w:t>
            </w:r>
          </w:p>
          <w:p w14:paraId="0E435F3A" w14:textId="05D0DB9E" w:rsidR="00B524D7" w:rsidRDefault="00B524D7" w:rsidP="00E04CBE">
            <w:pPr>
              <w:rPr>
                <w:rFonts w:ascii="Calibri" w:hAnsi="Calibri"/>
              </w:rPr>
            </w:pPr>
            <w:r w:rsidRPr="002629B5">
              <w:rPr>
                <w:rFonts w:ascii="Calibri" w:hAnsi="Calibri"/>
              </w:rPr>
              <w:t>750 Citadel Dr. E, Colorado Springs</w:t>
            </w:r>
          </w:p>
          <w:p w14:paraId="4BC700E3" w14:textId="05D0DB9E" w:rsidR="000C598C" w:rsidRPr="000C598C" w:rsidRDefault="000C598C" w:rsidP="00E04CBE">
            <w:pPr>
              <w:rPr>
                <w:rFonts w:ascii="Calibri" w:hAnsi="Calibri"/>
              </w:rPr>
            </w:pPr>
            <w:r w:rsidRPr="000C598C">
              <w:br/>
            </w:r>
            <w:r w:rsidRPr="000C598C">
              <w:rPr>
                <w:rFonts w:ascii="Calibri" w:hAnsi="Calibri"/>
              </w:rPr>
              <w:t>• For results, text MAKO to 66349 </w:t>
            </w:r>
          </w:p>
          <w:p w14:paraId="110D61C2" w14:textId="145EA743" w:rsidR="000C598C" w:rsidRPr="00932C8F" w:rsidRDefault="000C598C" w:rsidP="00E04CBE">
            <w:pPr>
              <w:rPr>
                <w:rFonts w:ascii="Calibri" w:hAnsi="Calibri"/>
              </w:rPr>
            </w:pPr>
          </w:p>
        </w:tc>
        <w:tc>
          <w:tcPr>
            <w:tcW w:w="1340" w:type="pct"/>
            <w:shd w:val="clear" w:color="auto" w:fill="auto"/>
            <w:vAlign w:val="center"/>
          </w:tcPr>
          <w:p w14:paraId="5C3A93E7" w14:textId="5BC79375" w:rsidR="00B524D7" w:rsidRDefault="00B524D7" w:rsidP="00E04C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Monday – Saturday</w:t>
            </w:r>
          </w:p>
          <w:p w14:paraId="496C008E" w14:textId="30B58308" w:rsidR="00B524D7" w:rsidRPr="002D3369" w:rsidRDefault="00B524D7" w:rsidP="00E04C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8am – 5pm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4F5E2073" w14:textId="725C64D5" w:rsidR="00B524D7" w:rsidRPr="003B7766" w:rsidRDefault="006556EC" w:rsidP="00E04CBE">
            <w:pPr>
              <w:rPr>
                <w:rFonts w:ascii="Calibri" w:hAnsi="Calibri"/>
              </w:rPr>
            </w:pPr>
            <w:r w:rsidRPr="006556EC">
              <w:rPr>
                <w:rFonts w:ascii="Calibri" w:hAnsi="Calibri"/>
              </w:rPr>
              <w:t xml:space="preserve">First responders, health care workers, critical infrastructure employees and individuals who work in </w:t>
            </w:r>
            <w:r w:rsidR="008769C6">
              <w:rPr>
                <w:rFonts w:ascii="Calibri" w:hAnsi="Calibri"/>
              </w:rPr>
              <w:t>group</w:t>
            </w:r>
            <w:r w:rsidRPr="006556EC">
              <w:rPr>
                <w:rFonts w:ascii="Calibri" w:hAnsi="Calibri"/>
              </w:rPr>
              <w:t xml:space="preserve"> settings</w:t>
            </w:r>
            <w:r w:rsidR="003734BD">
              <w:rPr>
                <w:rFonts w:ascii="Calibri" w:hAnsi="Calibri"/>
              </w:rPr>
              <w:t xml:space="preserve"> and m</w:t>
            </w:r>
            <w:r w:rsidR="00B524D7">
              <w:rPr>
                <w:rFonts w:ascii="Calibri" w:hAnsi="Calibri"/>
              </w:rPr>
              <w:t>ust have symptom</w:t>
            </w:r>
            <w:r w:rsidR="008769C6">
              <w:rPr>
                <w:rFonts w:ascii="Calibri" w:hAnsi="Calibri"/>
              </w:rPr>
              <w:t>s</w:t>
            </w:r>
          </w:p>
        </w:tc>
      </w:tr>
      <w:tr w:rsidR="00B52A12" w:rsidRPr="008B1C96" w14:paraId="13A01921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4F7013C4" w14:textId="5AFAAADD" w:rsidR="00B524D7" w:rsidRPr="00E96FCB" w:rsidRDefault="00E04CBE" w:rsidP="00E04CBE">
            <w:pPr>
              <w:rPr>
                <w:rFonts w:ascii="Calibri" w:hAnsi="Calibri"/>
                <w:b/>
                <w:bCs/>
              </w:rPr>
            </w:pPr>
            <w:hyperlink r:id="rId54" w:history="1">
              <w:proofErr w:type="spellStart"/>
              <w:r w:rsidR="00B524D7" w:rsidRPr="00E96FCB">
                <w:rPr>
                  <w:rStyle w:val="Hyperlink"/>
                  <w:rFonts w:ascii="Calibri" w:hAnsi="Calibri"/>
                  <w:b/>
                  <w:bCs/>
                </w:rPr>
                <w:t>UCHealth</w:t>
              </w:r>
              <w:proofErr w:type="spellEnd"/>
              <w:r w:rsidR="00B524D7" w:rsidRPr="00E96FCB">
                <w:rPr>
                  <w:rStyle w:val="Hyperlink"/>
                  <w:rFonts w:ascii="Calibri" w:hAnsi="Calibri"/>
                  <w:b/>
                  <w:bCs/>
                </w:rPr>
                <w:t xml:space="preserve"> at Parkside</w:t>
              </w:r>
            </w:hyperlink>
          </w:p>
        </w:tc>
        <w:tc>
          <w:tcPr>
            <w:tcW w:w="1696" w:type="pct"/>
            <w:shd w:val="clear" w:color="auto" w:fill="auto"/>
            <w:vAlign w:val="center"/>
          </w:tcPr>
          <w:p w14:paraId="40FF316F" w14:textId="6594F18D" w:rsidR="00B524D7" w:rsidRPr="00D73B89" w:rsidRDefault="00B524D7" w:rsidP="00E04CBE">
            <w:pPr>
              <w:rPr>
                <w:rFonts w:ascii="Calibri" w:hAnsi="Calibri"/>
              </w:rPr>
            </w:pPr>
            <w:r w:rsidRPr="00D73B89">
              <w:rPr>
                <w:rFonts w:ascii="Calibri" w:hAnsi="Calibri"/>
              </w:rPr>
              <w:t xml:space="preserve">COVID-19 </w:t>
            </w:r>
            <w:r>
              <w:rPr>
                <w:rFonts w:ascii="Calibri" w:hAnsi="Calibri"/>
              </w:rPr>
              <w:t>&amp;</w:t>
            </w:r>
            <w:r w:rsidRPr="00D73B89">
              <w:rPr>
                <w:rFonts w:ascii="Calibri" w:hAnsi="Calibri"/>
              </w:rPr>
              <w:t xml:space="preserve"> antibody testing site</w:t>
            </w:r>
          </w:p>
          <w:p w14:paraId="7CEF1E8C" w14:textId="77777777" w:rsidR="00B524D7" w:rsidRPr="00717C26" w:rsidRDefault="00B524D7" w:rsidP="00E04CBE">
            <w:pPr>
              <w:rPr>
                <w:rFonts w:ascii="Calibri" w:hAnsi="Calibri"/>
              </w:rPr>
            </w:pPr>
            <w:r w:rsidRPr="00717C26">
              <w:rPr>
                <w:rFonts w:ascii="Calibri" w:hAnsi="Calibri"/>
              </w:rPr>
              <w:t xml:space="preserve">2050 </w:t>
            </w:r>
            <w:proofErr w:type="spellStart"/>
            <w:r w:rsidRPr="00717C26">
              <w:rPr>
                <w:rFonts w:ascii="Calibri" w:hAnsi="Calibri"/>
              </w:rPr>
              <w:t>Kidskare</w:t>
            </w:r>
            <w:proofErr w:type="spellEnd"/>
            <w:r w:rsidRPr="00717C26">
              <w:rPr>
                <w:rFonts w:ascii="Calibri" w:hAnsi="Calibri"/>
              </w:rPr>
              <w:t xml:space="preserve"> Point</w:t>
            </w:r>
          </w:p>
          <w:p w14:paraId="19B32DD5" w14:textId="065D5032" w:rsidR="00B524D7" w:rsidRPr="002629B5" w:rsidRDefault="00B524D7" w:rsidP="00E04CBE">
            <w:pPr>
              <w:rPr>
                <w:rFonts w:ascii="Calibri" w:hAnsi="Calibri"/>
              </w:rPr>
            </w:pPr>
            <w:r w:rsidRPr="006B7191">
              <w:rPr>
                <w:rFonts w:ascii="Calibri" w:hAnsi="Calibri"/>
              </w:rPr>
              <w:t>Colorado Springs, CO 80910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2382CB3A" w14:textId="0AB06596" w:rsidR="00B524D7" w:rsidRDefault="00B524D7" w:rsidP="00E04C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Monday – Friday</w:t>
            </w:r>
          </w:p>
          <w:p w14:paraId="33AC1FD7" w14:textId="77777777" w:rsidR="00B524D7" w:rsidRDefault="00B524D7" w:rsidP="00E04C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8am – 4pm</w:t>
            </w:r>
          </w:p>
          <w:p w14:paraId="09F1FFE0" w14:textId="09C8D1C3" w:rsidR="00B524D7" w:rsidRDefault="00B524D7" w:rsidP="00E04C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Saturday 8am-12pm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37761C17" w14:textId="05D0DB9E" w:rsidR="00B524D7" w:rsidRDefault="00B524D7" w:rsidP="00E04C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Appointment highly encouraged</w:t>
            </w:r>
          </w:p>
          <w:p w14:paraId="23F1F065" w14:textId="05D0DB9E" w:rsidR="003734BD" w:rsidRPr="003B7766" w:rsidRDefault="003734BD" w:rsidP="00E04CBE">
            <w:pPr>
              <w:rPr>
                <w:rFonts w:ascii="Calibri" w:hAnsi="Calibri"/>
              </w:rPr>
            </w:pPr>
            <w:r w:rsidRPr="003734BD">
              <w:rPr>
                <w:rFonts w:ascii="Calibri" w:hAnsi="Calibri"/>
              </w:rPr>
              <w:t>Testing is only available to</w:t>
            </w:r>
            <w:r>
              <w:rPr>
                <w:rFonts w:ascii="Calibri" w:hAnsi="Calibri"/>
              </w:rPr>
              <w:t xml:space="preserve"> those with symptoms</w:t>
            </w:r>
            <w:r w:rsidRPr="003734BD">
              <w:rPr>
                <w:rFonts w:ascii="Calibri" w:hAnsi="Calibri"/>
              </w:rPr>
              <w:t xml:space="preserve"> via the UC Health App</w:t>
            </w:r>
          </w:p>
        </w:tc>
      </w:tr>
      <w:tr w:rsidR="00B52A12" w:rsidRPr="008B1C96" w14:paraId="61E5358B" w14:textId="77777777" w:rsidTr="00E04CBE">
        <w:trPr>
          <w:trHeight w:val="261"/>
        </w:trPr>
        <w:tc>
          <w:tcPr>
            <w:tcW w:w="893" w:type="pct"/>
            <w:shd w:val="clear" w:color="auto" w:fill="auto"/>
            <w:vAlign w:val="center"/>
          </w:tcPr>
          <w:p w14:paraId="3C762C55" w14:textId="7914489C" w:rsidR="00B524D7" w:rsidRPr="00E96FCB" w:rsidRDefault="00E04CBE" w:rsidP="00E04CBE">
            <w:pPr>
              <w:rPr>
                <w:rFonts w:ascii="Calibri" w:hAnsi="Calibri"/>
                <w:b/>
                <w:bCs/>
              </w:rPr>
            </w:pPr>
            <w:hyperlink r:id="rId55" w:history="1">
              <w:r w:rsidR="00B524D7" w:rsidRPr="00E96FCB">
                <w:rPr>
                  <w:rStyle w:val="Hyperlink"/>
                  <w:rFonts w:ascii="Calibri" w:hAnsi="Calibri"/>
                  <w:b/>
                  <w:bCs/>
                </w:rPr>
                <w:t>Peak Vista Walk-Through Site</w:t>
              </w:r>
            </w:hyperlink>
          </w:p>
        </w:tc>
        <w:tc>
          <w:tcPr>
            <w:tcW w:w="1696" w:type="pct"/>
            <w:shd w:val="clear" w:color="auto" w:fill="auto"/>
            <w:vAlign w:val="center"/>
          </w:tcPr>
          <w:p w14:paraId="1C8F915F" w14:textId="719F2AC2" w:rsidR="00B524D7" w:rsidRPr="00D73B89" w:rsidRDefault="00B524D7" w:rsidP="00E04CBE">
            <w:pPr>
              <w:rPr>
                <w:rFonts w:ascii="Calibri" w:hAnsi="Calibri"/>
              </w:rPr>
            </w:pPr>
            <w:r w:rsidRPr="00C84BF4">
              <w:rPr>
                <w:rFonts w:ascii="Calibri" w:hAnsi="Calibri"/>
              </w:rPr>
              <w:t>3205 North Academy, Colorado Springs, CO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4009A41B" w14:textId="317FC2EA" w:rsidR="00B524D7" w:rsidRDefault="00B524D7" w:rsidP="00E04C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Monday – Friday</w:t>
            </w:r>
          </w:p>
          <w:p w14:paraId="4AC8B0D8" w14:textId="5B0B4115" w:rsidR="00B524D7" w:rsidRDefault="00B524D7" w:rsidP="00E04C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10am – 2pm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66D71CE0" w14:textId="3AA0607D" w:rsidR="00B524D7" w:rsidRDefault="00B524D7" w:rsidP="00E04CBE">
            <w:pPr>
              <w:rPr>
                <w:rFonts w:ascii="Calibri" w:hAnsi="Calibri"/>
                <w:b/>
                <w:bCs/>
              </w:rPr>
            </w:pPr>
            <w:r w:rsidRPr="00D05514">
              <w:rPr>
                <w:rFonts w:ascii="Calibri" w:hAnsi="Calibri"/>
                <w:b/>
                <w:bCs/>
              </w:rPr>
              <w:t xml:space="preserve">Walk-through only </w:t>
            </w:r>
          </w:p>
          <w:p w14:paraId="1F9D0C6B" w14:textId="6FB0052D" w:rsidR="00B524D7" w:rsidRPr="00EE72C7" w:rsidRDefault="00B524D7" w:rsidP="00E04CB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12 </w:t>
            </w:r>
            <w:r w:rsidR="00EE6ED6">
              <w:rPr>
                <w:rFonts w:ascii="Calibri" w:hAnsi="Calibri"/>
              </w:rPr>
              <w:t xml:space="preserve">years </w:t>
            </w:r>
            <w:r>
              <w:rPr>
                <w:rFonts w:ascii="Calibri" w:hAnsi="Calibri"/>
              </w:rPr>
              <w:t xml:space="preserve">+ and </w:t>
            </w:r>
            <w:r w:rsidR="00EE6ED6">
              <w:rPr>
                <w:rFonts w:ascii="Calibri" w:hAnsi="Calibri"/>
              </w:rPr>
              <w:t xml:space="preserve">with </w:t>
            </w:r>
            <w:r>
              <w:rPr>
                <w:rFonts w:ascii="Calibri" w:hAnsi="Calibri"/>
              </w:rPr>
              <w:t>symptoms</w:t>
            </w:r>
          </w:p>
          <w:p w14:paraId="10352550" w14:textId="55C121FB" w:rsidR="00B524D7" w:rsidRDefault="00B524D7" w:rsidP="00E04CBE">
            <w:pPr>
              <w:rPr>
                <w:rFonts w:ascii="Calibri" w:hAnsi="Calibri"/>
              </w:rPr>
            </w:pPr>
            <w:r w:rsidRPr="00D05514">
              <w:rPr>
                <w:rFonts w:ascii="Calibri" w:hAnsi="Calibri"/>
              </w:rPr>
              <w:t>719-632-5700</w:t>
            </w:r>
          </w:p>
        </w:tc>
      </w:tr>
    </w:tbl>
    <w:p w14:paraId="5CBF7755" w14:textId="59312424" w:rsidR="00C621D3" w:rsidRPr="00082932" w:rsidRDefault="00C621D3" w:rsidP="00E677FE">
      <w:pPr>
        <w:rPr>
          <w:rFonts w:asciiTheme="minorHAnsi" w:hAnsiTheme="minorHAnsi"/>
        </w:rPr>
      </w:pPr>
    </w:p>
    <w:sectPr w:rsidR="00C621D3" w:rsidRPr="00082932" w:rsidSect="00E04CBE">
      <w:headerReference w:type="even" r:id="rId56"/>
      <w:headerReference w:type="default" r:id="rId57"/>
      <w:footerReference w:type="even" r:id="rId58"/>
      <w:footerReference w:type="default" r:id="rId59"/>
      <w:pgSz w:w="12240" w:h="15840"/>
      <w:pgMar w:top="1440" w:right="1080" w:bottom="1440" w:left="1080" w:header="288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A6978" w14:textId="77777777" w:rsidR="009A2F55" w:rsidRDefault="009A2F55" w:rsidP="00650259">
      <w:r>
        <w:separator/>
      </w:r>
    </w:p>
  </w:endnote>
  <w:endnote w:type="continuationSeparator" w:id="0">
    <w:p w14:paraId="2D87BB31" w14:textId="77777777" w:rsidR="009A2F55" w:rsidRDefault="009A2F55" w:rsidP="00650259">
      <w:r>
        <w:continuationSeparator/>
      </w:r>
    </w:p>
  </w:endnote>
  <w:endnote w:type="continuationNotice" w:id="1">
    <w:p w14:paraId="671DA1E2" w14:textId="77777777" w:rsidR="009A2F55" w:rsidRDefault="009A2F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4E9E9E49-6372-5E4B-A1C3-AFFEA2EB4AEB}"/>
    <w:embedBold r:id="rId2" w:fontKey="{0726BF91-E5D8-0B49-9A34-6F953A043E97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F0FEDFFF-6A7E-D843-8105-5E190F5437B5}"/>
    <w:embedBold r:id="rId4" w:fontKey="{06BD33EB-D248-2C48-91D2-32C16B4D3DE8}"/>
    <w:embedItalic r:id="rId5" w:fontKey="{5D7E35D8-BFD7-2846-833A-0FB6AC439EE9}"/>
    <w:embedBoldItalic r:id="rId6" w:fontKey="{A93D7683-6F35-EC40-B4B7-463EDF65AC1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05EDFAAA-6743-6646-A17B-23D8C55F0FD0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8" w:fontKey="{F889E6CF-007F-0647-B2F7-838C355FE39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9" w:fontKey="{A32C5E46-647B-8242-BC1D-24B6A7D923BC}"/>
    <w:embedBold r:id="rId10" w:fontKey="{21628BDA-5E2B-DF45-8BFD-24D89BAD06CA}"/>
    <w:embedItalic r:id="rId11" w:fontKey="{14B959AE-575A-264D-BB07-CB20148330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E74279C5-1DCB-E947-8728-5D3C7BFD28E0}"/>
    <w:embedBold r:id="rId13" w:fontKey="{FC72C66F-260C-A840-8AB0-30EA44E5A3C1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4182B7E9-80BB-9544-96EB-EEF449C4FA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F8D732AD-BB54-2643-84FA-E40067EFFF2D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6" w:fontKey="{FE6D398E-4C25-FE4A-9D93-1CF6CF6B14EB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787872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19AD6A" w14:textId="77777777" w:rsidR="00F57704" w:rsidRDefault="00F57704" w:rsidP="00EF615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21E8AA2" w14:textId="77777777" w:rsidR="00F57704" w:rsidRDefault="00F57704" w:rsidP="00F5770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5637928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52C5E63" w14:textId="77777777" w:rsidR="00F57704" w:rsidRDefault="00F57704" w:rsidP="00EF615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22DE157" w14:textId="03D2CDD1" w:rsidR="00F57704" w:rsidRDefault="002B0A29" w:rsidP="00F57704">
    <w:pPr>
      <w:pStyle w:val="Footer"/>
      <w:ind w:right="360"/>
    </w:pPr>
    <w:r>
      <w:rPr>
        <w:rFonts w:asciiTheme="minorHAnsi" w:hAnsiTheme="minorHAnsi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92E7329" wp14:editId="7AEF093C">
              <wp:simplePos x="0" y="0"/>
              <wp:positionH relativeFrom="column">
                <wp:posOffset>0</wp:posOffset>
              </wp:positionH>
              <wp:positionV relativeFrom="paragraph">
                <wp:posOffset>-116732</wp:posOffset>
              </wp:positionV>
              <wp:extent cx="2966720" cy="2921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6720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5BB4BF" w14:textId="77777777" w:rsidR="002B0A29" w:rsidRPr="003257C8" w:rsidRDefault="002B0A29" w:rsidP="002B0A29">
                          <w:pPr>
                            <w:jc w:val="center"/>
                            <w:rPr>
                              <w:rFonts w:asciiTheme="minorHAnsi" w:hAnsiTheme="minorHAnsi"/>
                              <w:color w:val="7F7F7F" w:themeColor="text1" w:themeTint="80"/>
                            </w:rPr>
                          </w:pPr>
                          <w:r w:rsidRPr="003257C8">
                            <w:rPr>
                              <w:rFonts w:asciiTheme="minorHAnsi" w:hAnsiTheme="minorHAnsi"/>
                              <w:color w:val="7F7F7F" w:themeColor="text1" w:themeTint="80"/>
                            </w:rPr>
                            <w:t>Updated Nov.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2E732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-9.2pt;width:233.6pt;height: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" filled="f" stroked="f" strokeweight=".5pt">
              <v:textbox>
                <w:txbxContent>
                  <w:p w14:paraId="435BB4BF" w14:textId="77777777" w:rsidR="002B0A29" w:rsidRPr="003257C8" w:rsidRDefault="002B0A29" w:rsidP="002B0A29">
                    <w:pPr>
                      <w:jc w:val="center"/>
                      <w:rPr>
                        <w:rFonts w:asciiTheme="minorHAnsi" w:hAnsiTheme="minorHAnsi"/>
                        <w:color w:val="7F7F7F" w:themeColor="text1" w:themeTint="80"/>
                      </w:rPr>
                    </w:pPr>
                    <w:r w:rsidRPr="003257C8">
                      <w:rPr>
                        <w:rFonts w:asciiTheme="minorHAnsi" w:hAnsiTheme="minorHAnsi"/>
                        <w:color w:val="7F7F7F" w:themeColor="text1" w:themeTint="80"/>
                      </w:rPr>
                      <w:t>Updated Nov. 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F4F4E4" w14:textId="77777777" w:rsidR="009A2F55" w:rsidRDefault="009A2F55" w:rsidP="00650259">
      <w:r>
        <w:separator/>
      </w:r>
    </w:p>
  </w:footnote>
  <w:footnote w:type="continuationSeparator" w:id="0">
    <w:p w14:paraId="33A290BA" w14:textId="77777777" w:rsidR="009A2F55" w:rsidRDefault="009A2F55" w:rsidP="00650259">
      <w:r>
        <w:continuationSeparator/>
      </w:r>
    </w:p>
  </w:footnote>
  <w:footnote w:type="continuationNotice" w:id="1">
    <w:p w14:paraId="7F46015F" w14:textId="77777777" w:rsidR="009A2F55" w:rsidRDefault="009A2F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5864270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DF94DB0" w14:textId="77777777" w:rsidR="00F57704" w:rsidRDefault="00F57704" w:rsidP="00EF615B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50262B5C" w14:textId="77777777" w:rsidR="00F57704" w:rsidRDefault="00F57704" w:rsidP="00F5770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06D73" w14:textId="77777777" w:rsidR="00EF615B" w:rsidRDefault="00A30F4C">
    <w:r>
      <w:cr/>
    </w:r>
    <w:r>
      <w:cr/>
    </w:r>
    <w:r w:rsidR="00340B73">
      <w:cr/>
    </w:r>
    <w:r w:rsidR="00EF615B">
      <w:cr/>
    </w:r>
    <w:r w:rsidR="00EF615B"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A05C7"/>
    <w:multiLevelType w:val="hybridMultilevel"/>
    <w:tmpl w:val="A85A306E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001BE"/>
    <w:multiLevelType w:val="hybridMultilevel"/>
    <w:tmpl w:val="4CEEDB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F02E0"/>
    <w:multiLevelType w:val="hybridMultilevel"/>
    <w:tmpl w:val="17462F04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9090C"/>
    <w:multiLevelType w:val="hybridMultilevel"/>
    <w:tmpl w:val="CEB82306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54AA7"/>
    <w:multiLevelType w:val="hybridMultilevel"/>
    <w:tmpl w:val="517C999E"/>
    <w:lvl w:ilvl="0" w:tplc="4302F8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0AE0C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7E2A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EFA57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BE828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DEEDE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36607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BFC6C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46F9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D3EEC"/>
    <w:multiLevelType w:val="hybridMultilevel"/>
    <w:tmpl w:val="42BED200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D2A1C"/>
    <w:multiLevelType w:val="hybridMultilevel"/>
    <w:tmpl w:val="81CCDA34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B33C8"/>
    <w:multiLevelType w:val="hybridMultilevel"/>
    <w:tmpl w:val="706E86DA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693DCD"/>
    <w:multiLevelType w:val="hybridMultilevel"/>
    <w:tmpl w:val="644E6810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D3F3B"/>
    <w:multiLevelType w:val="hybridMultilevel"/>
    <w:tmpl w:val="0F965914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0F59D1"/>
    <w:multiLevelType w:val="hybridMultilevel"/>
    <w:tmpl w:val="FE827A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7633B5"/>
    <w:multiLevelType w:val="hybridMultilevel"/>
    <w:tmpl w:val="EAECF878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73F8B"/>
    <w:multiLevelType w:val="hybridMultilevel"/>
    <w:tmpl w:val="F6A229EC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hybridMultilevel"/>
    <w:tmpl w:val="400A361E"/>
    <w:lvl w:ilvl="0" w:tplc="4F7E156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6B24C8A4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AE629A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 w:tplc="7AEE6928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 w:tplc="9CF609BA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 w:tplc="85FEDE8C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 w:tplc="3FE2488A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 w:tplc="2C2C0802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 w:tplc="7C2AD8D6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hybridMultilevel"/>
    <w:tmpl w:val="0A165832"/>
    <w:lvl w:ilvl="0" w:tplc="373C6F0E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6029448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 w:tplc="30D6F70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 w:tplc="8F100116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 w:tplc="109CA466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 w:tplc="85B4DB00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 w:tplc="491C429E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 w:tplc="1AE87C62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 w:tplc="55CAAAF4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539303A6"/>
    <w:multiLevelType w:val="hybridMultilevel"/>
    <w:tmpl w:val="5396288A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421106"/>
    <w:multiLevelType w:val="hybridMultilevel"/>
    <w:tmpl w:val="9DA2E4E2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F362F1"/>
    <w:multiLevelType w:val="hybridMultilevel"/>
    <w:tmpl w:val="26B42A86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FC2256"/>
    <w:multiLevelType w:val="hybridMultilevel"/>
    <w:tmpl w:val="03FAC99C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6656D"/>
    <w:multiLevelType w:val="hybridMultilevel"/>
    <w:tmpl w:val="801AFE26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1F06B8"/>
    <w:multiLevelType w:val="hybridMultilevel"/>
    <w:tmpl w:val="E8B85D7E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682127"/>
    <w:multiLevelType w:val="hybridMultilevel"/>
    <w:tmpl w:val="3432C3CE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DF7B0E"/>
    <w:multiLevelType w:val="hybridMultilevel"/>
    <w:tmpl w:val="4BBE41AE"/>
    <w:lvl w:ilvl="0" w:tplc="ED60FA1C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 w:tplc="AD88AC5C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FAB22050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 w:tplc="FEA24FA0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 w:tplc="1D90726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 w:tplc="08841E70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 w:tplc="0742B4BE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 w:tplc="6CD0CBAA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 w:tplc="B40A54E4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9DD2287"/>
    <w:multiLevelType w:val="hybridMultilevel"/>
    <w:tmpl w:val="7622562E"/>
    <w:lvl w:ilvl="0" w:tplc="1B388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9E79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787F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AA37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1239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322A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7877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EE34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B2CF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BD44D8"/>
    <w:multiLevelType w:val="hybridMultilevel"/>
    <w:tmpl w:val="6A4ED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4"/>
  </w:num>
  <w:num w:numId="4">
    <w:abstractNumId w:val="23"/>
  </w:num>
  <w:num w:numId="5">
    <w:abstractNumId w:val="1"/>
  </w:num>
  <w:num w:numId="6">
    <w:abstractNumId w:val="25"/>
  </w:num>
  <w:num w:numId="7">
    <w:abstractNumId w:val="10"/>
  </w:num>
  <w:num w:numId="8">
    <w:abstractNumId w:val="5"/>
  </w:num>
  <w:num w:numId="9">
    <w:abstractNumId w:val="18"/>
  </w:num>
  <w:num w:numId="10">
    <w:abstractNumId w:val="6"/>
  </w:num>
  <w:num w:numId="11">
    <w:abstractNumId w:val="2"/>
  </w:num>
  <w:num w:numId="12">
    <w:abstractNumId w:val="12"/>
  </w:num>
  <w:num w:numId="13">
    <w:abstractNumId w:val="11"/>
  </w:num>
  <w:num w:numId="14">
    <w:abstractNumId w:val="3"/>
  </w:num>
  <w:num w:numId="15">
    <w:abstractNumId w:val="16"/>
  </w:num>
  <w:num w:numId="16">
    <w:abstractNumId w:val="19"/>
  </w:num>
  <w:num w:numId="17">
    <w:abstractNumId w:val="0"/>
  </w:num>
  <w:num w:numId="18">
    <w:abstractNumId w:val="17"/>
  </w:num>
  <w:num w:numId="19">
    <w:abstractNumId w:val="20"/>
  </w:num>
  <w:num w:numId="20">
    <w:abstractNumId w:val="15"/>
  </w:num>
  <w:num w:numId="21">
    <w:abstractNumId w:val="7"/>
  </w:num>
  <w:num w:numId="22">
    <w:abstractNumId w:val="8"/>
  </w:num>
  <w:num w:numId="23">
    <w:abstractNumId w:val="22"/>
  </w:num>
  <w:num w:numId="24">
    <w:abstractNumId w:val="4"/>
  </w:num>
  <w:num w:numId="25">
    <w:abstractNumId w:val="9"/>
  </w:num>
  <w:num w:numId="26">
    <w:abstractNumId w:val="2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19"/>
    <w:rsid w:val="00003409"/>
    <w:rsid w:val="00003437"/>
    <w:rsid w:val="00015356"/>
    <w:rsid w:val="000245E0"/>
    <w:rsid w:val="000250F0"/>
    <w:rsid w:val="00031FAF"/>
    <w:rsid w:val="00032656"/>
    <w:rsid w:val="00040168"/>
    <w:rsid w:val="00052382"/>
    <w:rsid w:val="00052F3F"/>
    <w:rsid w:val="00052F65"/>
    <w:rsid w:val="00053EE7"/>
    <w:rsid w:val="0005466C"/>
    <w:rsid w:val="00064BDD"/>
    <w:rsid w:val="0006568A"/>
    <w:rsid w:val="00073527"/>
    <w:rsid w:val="00076829"/>
    <w:rsid w:val="000769AF"/>
    <w:rsid w:val="00076F0F"/>
    <w:rsid w:val="00082932"/>
    <w:rsid w:val="00084253"/>
    <w:rsid w:val="000865A0"/>
    <w:rsid w:val="00091DF3"/>
    <w:rsid w:val="00093DE6"/>
    <w:rsid w:val="00096B3A"/>
    <w:rsid w:val="000A2FA6"/>
    <w:rsid w:val="000B3868"/>
    <w:rsid w:val="000B433B"/>
    <w:rsid w:val="000B5EE7"/>
    <w:rsid w:val="000B6151"/>
    <w:rsid w:val="000B661C"/>
    <w:rsid w:val="000C066F"/>
    <w:rsid w:val="000C4B71"/>
    <w:rsid w:val="000C598C"/>
    <w:rsid w:val="000C5FFF"/>
    <w:rsid w:val="000D08F4"/>
    <w:rsid w:val="000D0E9D"/>
    <w:rsid w:val="000D1F49"/>
    <w:rsid w:val="000D33C1"/>
    <w:rsid w:val="000F593F"/>
    <w:rsid w:val="00100847"/>
    <w:rsid w:val="00100D94"/>
    <w:rsid w:val="001057FA"/>
    <w:rsid w:val="001230F1"/>
    <w:rsid w:val="00131078"/>
    <w:rsid w:val="001428B1"/>
    <w:rsid w:val="00143311"/>
    <w:rsid w:val="001438F2"/>
    <w:rsid w:val="001444E4"/>
    <w:rsid w:val="00146706"/>
    <w:rsid w:val="0015546E"/>
    <w:rsid w:val="00164D6E"/>
    <w:rsid w:val="001727CA"/>
    <w:rsid w:val="00181E38"/>
    <w:rsid w:val="001916A9"/>
    <w:rsid w:val="001977E8"/>
    <w:rsid w:val="001979D3"/>
    <w:rsid w:val="001A010F"/>
    <w:rsid w:val="001A1945"/>
    <w:rsid w:val="001C14AE"/>
    <w:rsid w:val="001C3B61"/>
    <w:rsid w:val="001D24E4"/>
    <w:rsid w:val="001D76DB"/>
    <w:rsid w:val="001F0608"/>
    <w:rsid w:val="00214287"/>
    <w:rsid w:val="0023105B"/>
    <w:rsid w:val="00232AD2"/>
    <w:rsid w:val="00235BA5"/>
    <w:rsid w:val="00240B80"/>
    <w:rsid w:val="00243472"/>
    <w:rsid w:val="002461BD"/>
    <w:rsid w:val="002563FB"/>
    <w:rsid w:val="00257184"/>
    <w:rsid w:val="002629B5"/>
    <w:rsid w:val="00264684"/>
    <w:rsid w:val="00281CF0"/>
    <w:rsid w:val="002829B5"/>
    <w:rsid w:val="00285013"/>
    <w:rsid w:val="00286ADA"/>
    <w:rsid w:val="00290F5E"/>
    <w:rsid w:val="0029201C"/>
    <w:rsid w:val="00297541"/>
    <w:rsid w:val="002B0A29"/>
    <w:rsid w:val="002B1593"/>
    <w:rsid w:val="002B2025"/>
    <w:rsid w:val="002B4E92"/>
    <w:rsid w:val="002C16BD"/>
    <w:rsid w:val="002C56E6"/>
    <w:rsid w:val="002D255E"/>
    <w:rsid w:val="002D29F9"/>
    <w:rsid w:val="002D30F1"/>
    <w:rsid w:val="002D3369"/>
    <w:rsid w:val="002D51A4"/>
    <w:rsid w:val="002E07FA"/>
    <w:rsid w:val="002E171D"/>
    <w:rsid w:val="002E43B0"/>
    <w:rsid w:val="002E4D62"/>
    <w:rsid w:val="002E5B69"/>
    <w:rsid w:val="002F0F09"/>
    <w:rsid w:val="003013E5"/>
    <w:rsid w:val="0030536C"/>
    <w:rsid w:val="0030597E"/>
    <w:rsid w:val="00312923"/>
    <w:rsid w:val="0031390B"/>
    <w:rsid w:val="0031408E"/>
    <w:rsid w:val="00315FDA"/>
    <w:rsid w:val="003230F9"/>
    <w:rsid w:val="003257C8"/>
    <w:rsid w:val="00325B70"/>
    <w:rsid w:val="00331E4B"/>
    <w:rsid w:val="00340B73"/>
    <w:rsid w:val="00343DF9"/>
    <w:rsid w:val="00350723"/>
    <w:rsid w:val="003532ED"/>
    <w:rsid w:val="00361E11"/>
    <w:rsid w:val="00365D17"/>
    <w:rsid w:val="003734BD"/>
    <w:rsid w:val="00376A2A"/>
    <w:rsid w:val="00383E0C"/>
    <w:rsid w:val="00385748"/>
    <w:rsid w:val="00393CE7"/>
    <w:rsid w:val="003950A0"/>
    <w:rsid w:val="003956D1"/>
    <w:rsid w:val="00397542"/>
    <w:rsid w:val="003A081B"/>
    <w:rsid w:val="003A0C86"/>
    <w:rsid w:val="003A1DF6"/>
    <w:rsid w:val="003B050F"/>
    <w:rsid w:val="003B4744"/>
    <w:rsid w:val="003B4DC5"/>
    <w:rsid w:val="003B7766"/>
    <w:rsid w:val="003C4A68"/>
    <w:rsid w:val="003C5B99"/>
    <w:rsid w:val="003D1015"/>
    <w:rsid w:val="003D1EA1"/>
    <w:rsid w:val="003D703C"/>
    <w:rsid w:val="003D7650"/>
    <w:rsid w:val="003E1471"/>
    <w:rsid w:val="003E2BDB"/>
    <w:rsid w:val="003E6228"/>
    <w:rsid w:val="003E64E5"/>
    <w:rsid w:val="003F0847"/>
    <w:rsid w:val="003F55D9"/>
    <w:rsid w:val="0040085E"/>
    <w:rsid w:val="0040090B"/>
    <w:rsid w:val="004011F9"/>
    <w:rsid w:val="00404C22"/>
    <w:rsid w:val="00412683"/>
    <w:rsid w:val="00414584"/>
    <w:rsid w:val="00417DF1"/>
    <w:rsid w:val="00420D33"/>
    <w:rsid w:val="00421C35"/>
    <w:rsid w:val="0043352C"/>
    <w:rsid w:val="00434D89"/>
    <w:rsid w:val="00440895"/>
    <w:rsid w:val="0046302A"/>
    <w:rsid w:val="00464989"/>
    <w:rsid w:val="004741D7"/>
    <w:rsid w:val="004804EA"/>
    <w:rsid w:val="00483AC4"/>
    <w:rsid w:val="00487D2D"/>
    <w:rsid w:val="004A1C87"/>
    <w:rsid w:val="004A2253"/>
    <w:rsid w:val="004A2729"/>
    <w:rsid w:val="004A4AB1"/>
    <w:rsid w:val="004A4C6F"/>
    <w:rsid w:val="004C0025"/>
    <w:rsid w:val="004C1BDD"/>
    <w:rsid w:val="004C24D5"/>
    <w:rsid w:val="004D4785"/>
    <w:rsid w:val="004D5D62"/>
    <w:rsid w:val="004E246B"/>
    <w:rsid w:val="004F0CF2"/>
    <w:rsid w:val="004F27F1"/>
    <w:rsid w:val="004F45CD"/>
    <w:rsid w:val="004F597D"/>
    <w:rsid w:val="004F5B4C"/>
    <w:rsid w:val="004F73F4"/>
    <w:rsid w:val="004F7CF2"/>
    <w:rsid w:val="005112D0"/>
    <w:rsid w:val="00515F90"/>
    <w:rsid w:val="00520437"/>
    <w:rsid w:val="0053145A"/>
    <w:rsid w:val="0053318E"/>
    <w:rsid w:val="005375E5"/>
    <w:rsid w:val="005464F7"/>
    <w:rsid w:val="0054670C"/>
    <w:rsid w:val="00552CBA"/>
    <w:rsid w:val="005559D5"/>
    <w:rsid w:val="005608B0"/>
    <w:rsid w:val="005627A7"/>
    <w:rsid w:val="005717A3"/>
    <w:rsid w:val="00576E93"/>
    <w:rsid w:val="00577E06"/>
    <w:rsid w:val="00584204"/>
    <w:rsid w:val="0058531E"/>
    <w:rsid w:val="005A1479"/>
    <w:rsid w:val="005A3BF7"/>
    <w:rsid w:val="005A44D8"/>
    <w:rsid w:val="005B1514"/>
    <w:rsid w:val="005D0E69"/>
    <w:rsid w:val="005D6CC7"/>
    <w:rsid w:val="005E04A1"/>
    <w:rsid w:val="005E78C8"/>
    <w:rsid w:val="005F2035"/>
    <w:rsid w:val="005F57CA"/>
    <w:rsid w:val="005F7990"/>
    <w:rsid w:val="00612268"/>
    <w:rsid w:val="006234F4"/>
    <w:rsid w:val="00624F9A"/>
    <w:rsid w:val="00625705"/>
    <w:rsid w:val="00625868"/>
    <w:rsid w:val="00627879"/>
    <w:rsid w:val="0063739C"/>
    <w:rsid w:val="006447A7"/>
    <w:rsid w:val="00646FDB"/>
    <w:rsid w:val="00650259"/>
    <w:rsid w:val="006517BE"/>
    <w:rsid w:val="00651C81"/>
    <w:rsid w:val="006556EC"/>
    <w:rsid w:val="006605A3"/>
    <w:rsid w:val="00670058"/>
    <w:rsid w:val="00671ED8"/>
    <w:rsid w:val="006767D5"/>
    <w:rsid w:val="0067680B"/>
    <w:rsid w:val="00677211"/>
    <w:rsid w:val="00683EE0"/>
    <w:rsid w:val="006908D4"/>
    <w:rsid w:val="00694EF6"/>
    <w:rsid w:val="00696057"/>
    <w:rsid w:val="006A0782"/>
    <w:rsid w:val="006B0DE2"/>
    <w:rsid w:val="006B7191"/>
    <w:rsid w:val="006C1776"/>
    <w:rsid w:val="006D66B9"/>
    <w:rsid w:val="006E62D8"/>
    <w:rsid w:val="006F7AA1"/>
    <w:rsid w:val="00713D1C"/>
    <w:rsid w:val="00716DAC"/>
    <w:rsid w:val="00717C26"/>
    <w:rsid w:val="0072098F"/>
    <w:rsid w:val="00720A5B"/>
    <w:rsid w:val="00732B16"/>
    <w:rsid w:val="0073326A"/>
    <w:rsid w:val="007456EF"/>
    <w:rsid w:val="00747BEF"/>
    <w:rsid w:val="0075499A"/>
    <w:rsid w:val="00756717"/>
    <w:rsid w:val="00757093"/>
    <w:rsid w:val="00770F25"/>
    <w:rsid w:val="00782047"/>
    <w:rsid w:val="007825DE"/>
    <w:rsid w:val="00784C9A"/>
    <w:rsid w:val="007902A6"/>
    <w:rsid w:val="00791C77"/>
    <w:rsid w:val="007A1BF6"/>
    <w:rsid w:val="007A35A8"/>
    <w:rsid w:val="007A5B40"/>
    <w:rsid w:val="007A7070"/>
    <w:rsid w:val="007B0848"/>
    <w:rsid w:val="007B0A85"/>
    <w:rsid w:val="007B6FA3"/>
    <w:rsid w:val="007B740E"/>
    <w:rsid w:val="007C6A52"/>
    <w:rsid w:val="007D2835"/>
    <w:rsid w:val="007D760A"/>
    <w:rsid w:val="007E0C29"/>
    <w:rsid w:val="007E1800"/>
    <w:rsid w:val="007E66BC"/>
    <w:rsid w:val="007F350B"/>
    <w:rsid w:val="007F51B3"/>
    <w:rsid w:val="007F7E8F"/>
    <w:rsid w:val="00802FEA"/>
    <w:rsid w:val="00803F52"/>
    <w:rsid w:val="00804FE5"/>
    <w:rsid w:val="008062E4"/>
    <w:rsid w:val="00806FF3"/>
    <w:rsid w:val="0082043E"/>
    <w:rsid w:val="008252D0"/>
    <w:rsid w:val="00826217"/>
    <w:rsid w:val="0083248A"/>
    <w:rsid w:val="008327FD"/>
    <w:rsid w:val="00837E1D"/>
    <w:rsid w:val="00842510"/>
    <w:rsid w:val="00847410"/>
    <w:rsid w:val="0085266E"/>
    <w:rsid w:val="00870828"/>
    <w:rsid w:val="008769C6"/>
    <w:rsid w:val="00880D2C"/>
    <w:rsid w:val="00886D4E"/>
    <w:rsid w:val="00887AC4"/>
    <w:rsid w:val="008923ED"/>
    <w:rsid w:val="008930C2"/>
    <w:rsid w:val="00893254"/>
    <w:rsid w:val="008932FB"/>
    <w:rsid w:val="008933F2"/>
    <w:rsid w:val="008A5531"/>
    <w:rsid w:val="008B0431"/>
    <w:rsid w:val="008B1C96"/>
    <w:rsid w:val="008B61B6"/>
    <w:rsid w:val="008C0C28"/>
    <w:rsid w:val="008C0D1E"/>
    <w:rsid w:val="008C246A"/>
    <w:rsid w:val="008E0112"/>
    <w:rsid w:val="008E0316"/>
    <w:rsid w:val="008E203A"/>
    <w:rsid w:val="008E4C76"/>
    <w:rsid w:val="008F116D"/>
    <w:rsid w:val="0091229C"/>
    <w:rsid w:val="00913F31"/>
    <w:rsid w:val="00916DAD"/>
    <w:rsid w:val="00921026"/>
    <w:rsid w:val="00923049"/>
    <w:rsid w:val="00924BC4"/>
    <w:rsid w:val="00932C8F"/>
    <w:rsid w:val="00936824"/>
    <w:rsid w:val="00940E73"/>
    <w:rsid w:val="009562EE"/>
    <w:rsid w:val="0096144A"/>
    <w:rsid w:val="009630EE"/>
    <w:rsid w:val="00963F01"/>
    <w:rsid w:val="00966DC7"/>
    <w:rsid w:val="00970126"/>
    <w:rsid w:val="00976D36"/>
    <w:rsid w:val="0098597D"/>
    <w:rsid w:val="00991D34"/>
    <w:rsid w:val="00992C7F"/>
    <w:rsid w:val="009944EE"/>
    <w:rsid w:val="009966A0"/>
    <w:rsid w:val="009A264E"/>
    <w:rsid w:val="009A2F55"/>
    <w:rsid w:val="009A66D2"/>
    <w:rsid w:val="009B12ED"/>
    <w:rsid w:val="009C0C40"/>
    <w:rsid w:val="009C5791"/>
    <w:rsid w:val="009E1C83"/>
    <w:rsid w:val="009E240D"/>
    <w:rsid w:val="009E4415"/>
    <w:rsid w:val="009F0C99"/>
    <w:rsid w:val="009F44C8"/>
    <w:rsid w:val="009F619A"/>
    <w:rsid w:val="009F6DDE"/>
    <w:rsid w:val="00A001CF"/>
    <w:rsid w:val="00A041A2"/>
    <w:rsid w:val="00A1343D"/>
    <w:rsid w:val="00A23302"/>
    <w:rsid w:val="00A30F4C"/>
    <w:rsid w:val="00A370A8"/>
    <w:rsid w:val="00A373A8"/>
    <w:rsid w:val="00A42FCB"/>
    <w:rsid w:val="00A51B9A"/>
    <w:rsid w:val="00A520E6"/>
    <w:rsid w:val="00A54911"/>
    <w:rsid w:val="00A60442"/>
    <w:rsid w:val="00A718EF"/>
    <w:rsid w:val="00A71B89"/>
    <w:rsid w:val="00A748AE"/>
    <w:rsid w:val="00A75860"/>
    <w:rsid w:val="00A800F5"/>
    <w:rsid w:val="00A86B29"/>
    <w:rsid w:val="00AA0DCC"/>
    <w:rsid w:val="00AB0BCC"/>
    <w:rsid w:val="00AB34A8"/>
    <w:rsid w:val="00AB3B97"/>
    <w:rsid w:val="00AB44DE"/>
    <w:rsid w:val="00AC7319"/>
    <w:rsid w:val="00AD043A"/>
    <w:rsid w:val="00AD21AD"/>
    <w:rsid w:val="00AD5379"/>
    <w:rsid w:val="00AF0DFE"/>
    <w:rsid w:val="00B03BD1"/>
    <w:rsid w:val="00B11DAF"/>
    <w:rsid w:val="00B160CA"/>
    <w:rsid w:val="00B1672D"/>
    <w:rsid w:val="00B36690"/>
    <w:rsid w:val="00B441DA"/>
    <w:rsid w:val="00B449E0"/>
    <w:rsid w:val="00B507AC"/>
    <w:rsid w:val="00B50E3E"/>
    <w:rsid w:val="00B524D7"/>
    <w:rsid w:val="00B52A12"/>
    <w:rsid w:val="00B52A4B"/>
    <w:rsid w:val="00B57AD3"/>
    <w:rsid w:val="00B620F4"/>
    <w:rsid w:val="00B63E38"/>
    <w:rsid w:val="00B7645F"/>
    <w:rsid w:val="00B83FCA"/>
    <w:rsid w:val="00B91715"/>
    <w:rsid w:val="00BA0FBA"/>
    <w:rsid w:val="00BA555F"/>
    <w:rsid w:val="00BB5A37"/>
    <w:rsid w:val="00BD15A4"/>
    <w:rsid w:val="00BD4024"/>
    <w:rsid w:val="00BD4753"/>
    <w:rsid w:val="00BD5CB1"/>
    <w:rsid w:val="00BE2A23"/>
    <w:rsid w:val="00BE62EE"/>
    <w:rsid w:val="00BE76E3"/>
    <w:rsid w:val="00BF1D55"/>
    <w:rsid w:val="00BF426C"/>
    <w:rsid w:val="00C003BA"/>
    <w:rsid w:val="00C04BA5"/>
    <w:rsid w:val="00C13F10"/>
    <w:rsid w:val="00C143C8"/>
    <w:rsid w:val="00C27FAC"/>
    <w:rsid w:val="00C37745"/>
    <w:rsid w:val="00C4273A"/>
    <w:rsid w:val="00C46878"/>
    <w:rsid w:val="00C57CDE"/>
    <w:rsid w:val="00C57F37"/>
    <w:rsid w:val="00C621D3"/>
    <w:rsid w:val="00C66EAD"/>
    <w:rsid w:val="00C72268"/>
    <w:rsid w:val="00C7494C"/>
    <w:rsid w:val="00C75D59"/>
    <w:rsid w:val="00C84BF4"/>
    <w:rsid w:val="00C8593A"/>
    <w:rsid w:val="00C9231B"/>
    <w:rsid w:val="00C959EC"/>
    <w:rsid w:val="00CA0E27"/>
    <w:rsid w:val="00CB06A7"/>
    <w:rsid w:val="00CB2467"/>
    <w:rsid w:val="00CB4264"/>
    <w:rsid w:val="00CB47A3"/>
    <w:rsid w:val="00CB4A51"/>
    <w:rsid w:val="00CB6302"/>
    <w:rsid w:val="00CC121C"/>
    <w:rsid w:val="00CC1E17"/>
    <w:rsid w:val="00CC6103"/>
    <w:rsid w:val="00CD43E1"/>
    <w:rsid w:val="00CD4532"/>
    <w:rsid w:val="00CD47B0"/>
    <w:rsid w:val="00CD56E3"/>
    <w:rsid w:val="00CE6104"/>
    <w:rsid w:val="00CE7918"/>
    <w:rsid w:val="00CF0CE5"/>
    <w:rsid w:val="00CF1B87"/>
    <w:rsid w:val="00CF1F82"/>
    <w:rsid w:val="00CF2630"/>
    <w:rsid w:val="00CF4CE0"/>
    <w:rsid w:val="00CF6131"/>
    <w:rsid w:val="00D05514"/>
    <w:rsid w:val="00D16163"/>
    <w:rsid w:val="00D27683"/>
    <w:rsid w:val="00D3387F"/>
    <w:rsid w:val="00D515DA"/>
    <w:rsid w:val="00D64329"/>
    <w:rsid w:val="00D73B89"/>
    <w:rsid w:val="00D74BFB"/>
    <w:rsid w:val="00D812F2"/>
    <w:rsid w:val="00D93500"/>
    <w:rsid w:val="00D95512"/>
    <w:rsid w:val="00DA578D"/>
    <w:rsid w:val="00DB071E"/>
    <w:rsid w:val="00DB313B"/>
    <w:rsid w:val="00DB3FAD"/>
    <w:rsid w:val="00DB5B32"/>
    <w:rsid w:val="00DD177C"/>
    <w:rsid w:val="00DD41E5"/>
    <w:rsid w:val="00DE063D"/>
    <w:rsid w:val="00DE473D"/>
    <w:rsid w:val="00DE6C57"/>
    <w:rsid w:val="00E00BD2"/>
    <w:rsid w:val="00E0154B"/>
    <w:rsid w:val="00E01591"/>
    <w:rsid w:val="00E03EFC"/>
    <w:rsid w:val="00E04CBE"/>
    <w:rsid w:val="00E069E0"/>
    <w:rsid w:val="00E15831"/>
    <w:rsid w:val="00E16D63"/>
    <w:rsid w:val="00E2217E"/>
    <w:rsid w:val="00E24943"/>
    <w:rsid w:val="00E250DF"/>
    <w:rsid w:val="00E25A2A"/>
    <w:rsid w:val="00E27A72"/>
    <w:rsid w:val="00E328D5"/>
    <w:rsid w:val="00E479C5"/>
    <w:rsid w:val="00E50B48"/>
    <w:rsid w:val="00E61C09"/>
    <w:rsid w:val="00E677FE"/>
    <w:rsid w:val="00E71D9B"/>
    <w:rsid w:val="00E72852"/>
    <w:rsid w:val="00E96FCB"/>
    <w:rsid w:val="00EA7F5B"/>
    <w:rsid w:val="00EB3B58"/>
    <w:rsid w:val="00EC5BF0"/>
    <w:rsid w:val="00EC7359"/>
    <w:rsid w:val="00EC7431"/>
    <w:rsid w:val="00ED41C3"/>
    <w:rsid w:val="00ED547E"/>
    <w:rsid w:val="00EE2B1F"/>
    <w:rsid w:val="00EE3054"/>
    <w:rsid w:val="00EE6ED6"/>
    <w:rsid w:val="00EE72C7"/>
    <w:rsid w:val="00EF537E"/>
    <w:rsid w:val="00EF615B"/>
    <w:rsid w:val="00F00606"/>
    <w:rsid w:val="00F01256"/>
    <w:rsid w:val="00F0308A"/>
    <w:rsid w:val="00F049A0"/>
    <w:rsid w:val="00F0549A"/>
    <w:rsid w:val="00F05DF6"/>
    <w:rsid w:val="00F11980"/>
    <w:rsid w:val="00F2565D"/>
    <w:rsid w:val="00F3095B"/>
    <w:rsid w:val="00F314FE"/>
    <w:rsid w:val="00F3411B"/>
    <w:rsid w:val="00F35B2D"/>
    <w:rsid w:val="00F36ADF"/>
    <w:rsid w:val="00F40D25"/>
    <w:rsid w:val="00F43539"/>
    <w:rsid w:val="00F446F0"/>
    <w:rsid w:val="00F46F19"/>
    <w:rsid w:val="00F539B2"/>
    <w:rsid w:val="00F5627E"/>
    <w:rsid w:val="00F57704"/>
    <w:rsid w:val="00F637B3"/>
    <w:rsid w:val="00F65EC6"/>
    <w:rsid w:val="00F70347"/>
    <w:rsid w:val="00F70873"/>
    <w:rsid w:val="00F70EB7"/>
    <w:rsid w:val="00F72A03"/>
    <w:rsid w:val="00FA6447"/>
    <w:rsid w:val="00FA77C9"/>
    <w:rsid w:val="00FC0A5E"/>
    <w:rsid w:val="00FC0CA9"/>
    <w:rsid w:val="00FC7475"/>
    <w:rsid w:val="00FD4DD4"/>
    <w:rsid w:val="00FD6AFB"/>
    <w:rsid w:val="00FE1336"/>
    <w:rsid w:val="00FE2C9E"/>
    <w:rsid w:val="00FE78A0"/>
    <w:rsid w:val="00FE7AD1"/>
    <w:rsid w:val="00FF2887"/>
    <w:rsid w:val="00FF5A28"/>
    <w:rsid w:val="031194B3"/>
    <w:rsid w:val="08F6C11B"/>
    <w:rsid w:val="119E3C6E"/>
    <w:rsid w:val="1EF33A30"/>
    <w:rsid w:val="27C27C4A"/>
    <w:rsid w:val="6292E496"/>
    <w:rsid w:val="6C659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6053F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B7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732B16"/>
    <w:pPr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1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2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</w:pPr>
    <w:rPr>
      <w:rFonts w:asciiTheme="majorHAnsi" w:eastAsia="Calibri" w:hAnsiTheme="majorHAnsi"/>
      <w:b/>
      <w:noProof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3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2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3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eastAsiaTheme="minorEastAsia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7B6FA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75709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05DF6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F05DF6"/>
  </w:style>
  <w:style w:type="character" w:customStyle="1" w:styleId="eop">
    <w:name w:val="eop"/>
    <w:basedOn w:val="DefaultParagraphFont"/>
    <w:rsid w:val="00F05DF6"/>
  </w:style>
  <w:style w:type="character" w:customStyle="1" w:styleId="apple-converted-space">
    <w:name w:val="apple-converted-space"/>
    <w:basedOn w:val="DefaultParagraphFont"/>
    <w:rsid w:val="00331E4B"/>
  </w:style>
  <w:style w:type="character" w:styleId="PageNumber">
    <w:name w:val="page number"/>
    <w:basedOn w:val="DefaultParagraphFont"/>
    <w:uiPriority w:val="99"/>
    <w:semiHidden/>
    <w:unhideWhenUsed/>
    <w:rsid w:val="00F57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84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0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4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8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loradosprings.salvationarmy.org/colorado_springs_corps/provide-shelter/" TargetMode="External"/><Relationship Id="rId18" Type="http://schemas.openxmlformats.org/officeDocument/2006/relationships/hyperlink" Target="https://careandshare.org/FindFood/" TargetMode="External"/><Relationship Id="rId26" Type="http://schemas.openxmlformats.org/officeDocument/2006/relationships/hyperlink" Target="https://projectcopecs.org/" TargetMode="External"/><Relationship Id="rId39" Type="http://schemas.openxmlformats.org/officeDocument/2006/relationships/hyperlink" Target="https://www.theindependencecenter.org/" TargetMode="External"/><Relationship Id="rId21" Type="http://schemas.openxmlformats.org/officeDocument/2006/relationships/hyperlink" Target="http://www.coloradospringsfoodrescue.org/nocost-groceries" TargetMode="External"/><Relationship Id="rId34" Type="http://schemas.openxmlformats.org/officeDocument/2006/relationships/hyperlink" Target="http://coloradoseniorhelp.com/transportation" TargetMode="External"/><Relationship Id="rId42" Type="http://schemas.openxmlformats.org/officeDocument/2006/relationships/hyperlink" Target="https://www.colorado.gov/hcpf/child-health-plan-plus" TargetMode="External"/><Relationship Id="rId47" Type="http://schemas.openxmlformats.org/officeDocument/2006/relationships/hyperlink" Target="https://www.elpasocountyhealth.org/sites/default/files/2020-09/CCP%20Flyer%20%281%29.pdf" TargetMode="External"/><Relationship Id="rId50" Type="http://schemas.openxmlformats.org/officeDocument/2006/relationships/hyperlink" Target="https://www.elpasocountyhealth.org/covid-19-testing-information" TargetMode="External"/><Relationship Id="rId55" Type="http://schemas.openxmlformats.org/officeDocument/2006/relationships/hyperlink" Target="https://www.peakvista.org/services/additional/walk-in-testing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cde.state.co.us/cpp" TargetMode="External"/><Relationship Id="rId29" Type="http://schemas.openxmlformats.org/officeDocument/2006/relationships/hyperlink" Target="https://mercysgatecs.org/accessing-services/direct-services/" TargetMode="External"/><Relationship Id="rId11" Type="http://schemas.openxmlformats.org/officeDocument/2006/relationships/hyperlink" Target="https://familypromise.org/the-latest/affiliate-news/family-promise-of-colorado-springs-opens-new-shelter/" TargetMode="External"/><Relationship Id="rId24" Type="http://schemas.openxmlformats.org/officeDocument/2006/relationships/hyperlink" Target="https://www.silverkey.org/services/senior-assistance/food-pantry/" TargetMode="External"/><Relationship Id="rId32" Type="http://schemas.openxmlformats.org/officeDocument/2006/relationships/hyperlink" Target="https://www.silverkey.org/services/reserve-ride/" TargetMode="External"/><Relationship Id="rId37" Type="http://schemas.openxmlformats.org/officeDocument/2006/relationships/hyperlink" Target="https://www.discovermygoodwill.org/" TargetMode="External"/><Relationship Id="rId40" Type="http://schemas.openxmlformats.org/officeDocument/2006/relationships/hyperlink" Target="https://www.dol.gov/general/contact/contact-phone-call-center" TargetMode="External"/><Relationship Id="rId45" Type="http://schemas.openxmlformats.org/officeDocument/2006/relationships/hyperlink" Target="https://www.peakvista.org/" TargetMode="External"/><Relationship Id="rId53" Type="http://schemas.openxmlformats.org/officeDocument/2006/relationships/hyperlink" Target="https://www.elpasocountyhealth.org/covid-19-testing-information" TargetMode="External"/><Relationship Id="rId58" Type="http://schemas.openxmlformats.org/officeDocument/2006/relationships/footer" Target="footer1.xml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hyperlink" Target="http://bit.ly/COSSchoolMeals" TargetMode="External"/><Relationship Id="rId14" Type="http://schemas.openxmlformats.org/officeDocument/2006/relationships/hyperlink" Target="https://www.springsrescuemission.org/winter-homeless-shelter/" TargetMode="External"/><Relationship Id="rId22" Type="http://schemas.openxmlformats.org/officeDocument/2006/relationships/hyperlink" Target="https://mercysgatecs.org/accessing-services/food-pantry-2/" TargetMode="External"/><Relationship Id="rId27" Type="http://schemas.openxmlformats.org/officeDocument/2006/relationships/hyperlink" Target="https://www.energyoutreach.org/programs-for-individuals/bill-payment-assistance/" TargetMode="External"/><Relationship Id="rId30" Type="http://schemas.openxmlformats.org/officeDocument/2006/relationships/hyperlink" Target="https://mercysgatecs.org/" TargetMode="External"/><Relationship Id="rId35" Type="http://schemas.openxmlformats.org/officeDocument/2006/relationships/hyperlink" Target="https://www.abetterbalance.org/get-help/" TargetMode="External"/><Relationship Id="rId43" Type="http://schemas.openxmlformats.org/officeDocument/2006/relationships/hyperlink" Target="https://coloradocrisisservices.org/" TargetMode="External"/><Relationship Id="rId48" Type="http://schemas.openxmlformats.org/officeDocument/2006/relationships/hyperlink" Target="https://www.elpasocountyhealth.org/service/wic" TargetMode="External"/><Relationship Id="rId56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hyperlink" Target="https://www.elpasocountyhealth.org/covid-19-testing-information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partnersinhousing.org/" TargetMode="External"/><Relationship Id="rId17" Type="http://schemas.openxmlformats.org/officeDocument/2006/relationships/hyperlink" Target="https://unitedwaydenver.org/childcarereferrals/" TargetMode="External"/><Relationship Id="rId25" Type="http://schemas.openxmlformats.org/officeDocument/2006/relationships/hyperlink" Target="https://www.ccharitiescc.org/family-services/family-connections-2/" TargetMode="External"/><Relationship Id="rId33" Type="http://schemas.openxmlformats.org/officeDocument/2006/relationships/hyperlink" Target="mailto:info@silverkey.org" TargetMode="External"/><Relationship Id="rId38" Type="http://schemas.openxmlformats.org/officeDocument/2006/relationships/hyperlink" Target="https://www.latinojustice.org/en" TargetMode="External"/><Relationship Id="rId46" Type="http://schemas.openxmlformats.org/officeDocument/2006/relationships/hyperlink" Target="https://www.centura.org/locations/set-family-medical-clinics" TargetMode="External"/><Relationship Id="rId59" Type="http://schemas.openxmlformats.org/officeDocument/2006/relationships/footer" Target="footer2.xml"/><Relationship Id="rId20" Type="http://schemas.openxmlformats.org/officeDocument/2006/relationships/hyperlink" Target="https://www.ccharitiescc.org/emergency-essential-services/" TargetMode="External"/><Relationship Id="rId41" Type="http://schemas.openxmlformats.org/officeDocument/2006/relationships/hyperlink" Target="https://www.elpasocountyhealth.org/sites/default/files/2020-09/Colorado%20Spirit%20Flyer%20%28004%29.pdf" TargetMode="External"/><Relationship Id="rId54" Type="http://schemas.openxmlformats.org/officeDocument/2006/relationships/hyperlink" Target="https://www.uchealth.org/services/infectious-diseases/coronavirus-covid-19/covid-19-testing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coloradoofficeofearlychildhood.force.com/oec/OEC_Families?p=Family&amp;s=Colorado-Child-Care-Assistance-Program&amp;lang=en" TargetMode="External"/><Relationship Id="rId23" Type="http://schemas.openxmlformats.org/officeDocument/2006/relationships/hyperlink" Target="https://www.ppunitedway.org/" TargetMode="External"/><Relationship Id="rId28" Type="http://schemas.openxmlformats.org/officeDocument/2006/relationships/hyperlink" Target="https://www.colorado.gov/pacific/cdhs/leap" TargetMode="External"/><Relationship Id="rId36" Type="http://schemas.openxmlformats.org/officeDocument/2006/relationships/hyperlink" Target="https://cdle.colorado.gov/unemployment" TargetMode="External"/><Relationship Id="rId49" Type="http://schemas.openxmlformats.org/officeDocument/2006/relationships/hyperlink" Target="https://www.elpasocountyhealth.org/service/nurse-family-partnership" TargetMode="External"/><Relationship Id="rId57" Type="http://schemas.openxmlformats.org/officeDocument/2006/relationships/header" Target="header2.xml"/><Relationship Id="rId10" Type="http://schemas.openxmlformats.org/officeDocument/2006/relationships/hyperlink" Target="https://greccio.org/" TargetMode="External"/><Relationship Id="rId31" Type="http://schemas.openxmlformats.org/officeDocument/2006/relationships/hyperlink" Target="https://gointelliride.com/colorado/" TargetMode="External"/><Relationship Id="rId44" Type="http://schemas.openxmlformats.org/officeDocument/2006/relationships/hyperlink" Target="https://www.elpasocountyhealth.org/services/hcp-a-program-for-children-and-youth-with-special-health-care-needs" TargetMode="External"/><Relationship Id="rId52" Type="http://schemas.openxmlformats.org/officeDocument/2006/relationships/hyperlink" Target="https://www.elpasocountyhealth.org/covid-19-testing-information" TargetMode="External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ggieyoukhana/Library/Containers/com.microsoft.Word/Data/Library/Application%2520Support/Microsoft/Office/16.0/DTS/Search/%257b44F0C639-22CB-9E4C-95EF-8AC260DF8628%257dtf55998563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%7b44F0C639-22CB-9E4C-95EF-8AC260DF8628%7dtf55998563.dotx</Template>
  <TotalTime>0</TotalTime>
  <Pages>6</Pages>
  <Words>1997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13354</CharactersWithSpaces>
  <SharedDoc>false</SharedDoc>
  <HLinks>
    <vt:vector size="282" baseType="variant">
      <vt:variant>
        <vt:i4>4849743</vt:i4>
      </vt:variant>
      <vt:variant>
        <vt:i4>138</vt:i4>
      </vt:variant>
      <vt:variant>
        <vt:i4>0</vt:i4>
      </vt:variant>
      <vt:variant>
        <vt:i4>5</vt:i4>
      </vt:variant>
      <vt:variant>
        <vt:lpwstr>https://www.peakvista.org/services/additional/walk-in-testing</vt:lpwstr>
      </vt:variant>
      <vt:variant>
        <vt:lpwstr/>
      </vt:variant>
      <vt:variant>
        <vt:i4>4194325</vt:i4>
      </vt:variant>
      <vt:variant>
        <vt:i4>135</vt:i4>
      </vt:variant>
      <vt:variant>
        <vt:i4>0</vt:i4>
      </vt:variant>
      <vt:variant>
        <vt:i4>5</vt:i4>
      </vt:variant>
      <vt:variant>
        <vt:lpwstr>https://www.uchealth.org/services/infectious-diseases/coronavirus-covid-19/covid-19-testing/</vt:lpwstr>
      </vt:variant>
      <vt:variant>
        <vt:lpwstr/>
      </vt:variant>
      <vt:variant>
        <vt:i4>7536676</vt:i4>
      </vt:variant>
      <vt:variant>
        <vt:i4>132</vt:i4>
      </vt:variant>
      <vt:variant>
        <vt:i4>0</vt:i4>
      </vt:variant>
      <vt:variant>
        <vt:i4>5</vt:i4>
      </vt:variant>
      <vt:variant>
        <vt:lpwstr>https://www.elpasocountyhealth.org/covid-19-testing-information</vt:lpwstr>
      </vt:variant>
      <vt:variant>
        <vt:lpwstr/>
      </vt:variant>
      <vt:variant>
        <vt:i4>7536676</vt:i4>
      </vt:variant>
      <vt:variant>
        <vt:i4>129</vt:i4>
      </vt:variant>
      <vt:variant>
        <vt:i4>0</vt:i4>
      </vt:variant>
      <vt:variant>
        <vt:i4>5</vt:i4>
      </vt:variant>
      <vt:variant>
        <vt:lpwstr>https://www.elpasocountyhealth.org/covid-19-testing-information</vt:lpwstr>
      </vt:variant>
      <vt:variant>
        <vt:lpwstr/>
      </vt:variant>
      <vt:variant>
        <vt:i4>7536676</vt:i4>
      </vt:variant>
      <vt:variant>
        <vt:i4>126</vt:i4>
      </vt:variant>
      <vt:variant>
        <vt:i4>0</vt:i4>
      </vt:variant>
      <vt:variant>
        <vt:i4>5</vt:i4>
      </vt:variant>
      <vt:variant>
        <vt:lpwstr>https://www.elpasocountyhealth.org/covid-19-testing-information</vt:lpwstr>
      </vt:variant>
      <vt:variant>
        <vt:lpwstr/>
      </vt:variant>
      <vt:variant>
        <vt:i4>7536676</vt:i4>
      </vt:variant>
      <vt:variant>
        <vt:i4>123</vt:i4>
      </vt:variant>
      <vt:variant>
        <vt:i4>0</vt:i4>
      </vt:variant>
      <vt:variant>
        <vt:i4>5</vt:i4>
      </vt:variant>
      <vt:variant>
        <vt:lpwstr>https://www.elpasocountyhealth.org/covid-19-testing-information</vt:lpwstr>
      </vt:variant>
      <vt:variant>
        <vt:lpwstr/>
      </vt:variant>
      <vt:variant>
        <vt:i4>7536676</vt:i4>
      </vt:variant>
      <vt:variant>
        <vt:i4>120</vt:i4>
      </vt:variant>
      <vt:variant>
        <vt:i4>0</vt:i4>
      </vt:variant>
      <vt:variant>
        <vt:i4>5</vt:i4>
      </vt:variant>
      <vt:variant>
        <vt:lpwstr>https://www.elpasocountyhealth.org/covid-19-testing-information</vt:lpwstr>
      </vt:variant>
      <vt:variant>
        <vt:lpwstr/>
      </vt:variant>
      <vt:variant>
        <vt:i4>7274553</vt:i4>
      </vt:variant>
      <vt:variant>
        <vt:i4>117</vt:i4>
      </vt:variant>
      <vt:variant>
        <vt:i4>0</vt:i4>
      </vt:variant>
      <vt:variant>
        <vt:i4>5</vt:i4>
      </vt:variant>
      <vt:variant>
        <vt:lpwstr>https://www.elpasocountyhealth.org/service/nurse-family-partnership</vt:lpwstr>
      </vt:variant>
      <vt:variant>
        <vt:lpwstr/>
      </vt:variant>
      <vt:variant>
        <vt:i4>2228348</vt:i4>
      </vt:variant>
      <vt:variant>
        <vt:i4>114</vt:i4>
      </vt:variant>
      <vt:variant>
        <vt:i4>0</vt:i4>
      </vt:variant>
      <vt:variant>
        <vt:i4>5</vt:i4>
      </vt:variant>
      <vt:variant>
        <vt:lpwstr>https://www.elpasocountyhealth.org/service/wic</vt:lpwstr>
      </vt:variant>
      <vt:variant>
        <vt:lpwstr/>
      </vt:variant>
      <vt:variant>
        <vt:i4>4718595</vt:i4>
      </vt:variant>
      <vt:variant>
        <vt:i4>111</vt:i4>
      </vt:variant>
      <vt:variant>
        <vt:i4>0</vt:i4>
      </vt:variant>
      <vt:variant>
        <vt:i4>5</vt:i4>
      </vt:variant>
      <vt:variant>
        <vt:lpwstr>https://www.elpasocountyhealth.org/sites/default/files/2020-09/CCP Flyer %281%29.pdf</vt:lpwstr>
      </vt:variant>
      <vt:variant>
        <vt:lpwstr/>
      </vt:variant>
      <vt:variant>
        <vt:i4>5308506</vt:i4>
      </vt:variant>
      <vt:variant>
        <vt:i4>108</vt:i4>
      </vt:variant>
      <vt:variant>
        <vt:i4>0</vt:i4>
      </vt:variant>
      <vt:variant>
        <vt:i4>5</vt:i4>
      </vt:variant>
      <vt:variant>
        <vt:lpwstr>https://www.centura.org/locations/set-family-medical-clinics</vt:lpwstr>
      </vt:variant>
      <vt:variant>
        <vt:lpwstr/>
      </vt:variant>
      <vt:variant>
        <vt:i4>2621501</vt:i4>
      </vt:variant>
      <vt:variant>
        <vt:i4>105</vt:i4>
      </vt:variant>
      <vt:variant>
        <vt:i4>0</vt:i4>
      </vt:variant>
      <vt:variant>
        <vt:i4>5</vt:i4>
      </vt:variant>
      <vt:variant>
        <vt:lpwstr>https://www.peakvista.org/</vt:lpwstr>
      </vt:variant>
      <vt:variant>
        <vt:lpwstr/>
      </vt:variant>
      <vt:variant>
        <vt:i4>3473466</vt:i4>
      </vt:variant>
      <vt:variant>
        <vt:i4>102</vt:i4>
      </vt:variant>
      <vt:variant>
        <vt:i4>0</vt:i4>
      </vt:variant>
      <vt:variant>
        <vt:i4>5</vt:i4>
      </vt:variant>
      <vt:variant>
        <vt:lpwstr>https://www.elpasocountyhealth.org/services/hcp-a-program-for-children-and-youth-with-special-health-care-needs</vt:lpwstr>
      </vt:variant>
      <vt:variant>
        <vt:lpwstr/>
      </vt:variant>
      <vt:variant>
        <vt:i4>6684779</vt:i4>
      </vt:variant>
      <vt:variant>
        <vt:i4>99</vt:i4>
      </vt:variant>
      <vt:variant>
        <vt:i4>0</vt:i4>
      </vt:variant>
      <vt:variant>
        <vt:i4>5</vt:i4>
      </vt:variant>
      <vt:variant>
        <vt:lpwstr>https://coloradocrisisservices.org/</vt:lpwstr>
      </vt:variant>
      <vt:variant>
        <vt:lpwstr/>
      </vt:variant>
      <vt:variant>
        <vt:i4>720907</vt:i4>
      </vt:variant>
      <vt:variant>
        <vt:i4>96</vt:i4>
      </vt:variant>
      <vt:variant>
        <vt:i4>0</vt:i4>
      </vt:variant>
      <vt:variant>
        <vt:i4>5</vt:i4>
      </vt:variant>
      <vt:variant>
        <vt:lpwstr>https://www.colorado.gov/hcpf/child-health-plan-plus</vt:lpwstr>
      </vt:variant>
      <vt:variant>
        <vt:lpwstr/>
      </vt:variant>
      <vt:variant>
        <vt:i4>2359336</vt:i4>
      </vt:variant>
      <vt:variant>
        <vt:i4>93</vt:i4>
      </vt:variant>
      <vt:variant>
        <vt:i4>0</vt:i4>
      </vt:variant>
      <vt:variant>
        <vt:i4>5</vt:i4>
      </vt:variant>
      <vt:variant>
        <vt:lpwstr>https://www.elpasocountyhealth.org/sites/default/files/2020-09/Colorado Spirit Flyer %28004%29.pdf</vt:lpwstr>
      </vt:variant>
      <vt:variant>
        <vt:lpwstr/>
      </vt:variant>
      <vt:variant>
        <vt:i4>4915207</vt:i4>
      </vt:variant>
      <vt:variant>
        <vt:i4>90</vt:i4>
      </vt:variant>
      <vt:variant>
        <vt:i4>0</vt:i4>
      </vt:variant>
      <vt:variant>
        <vt:i4>5</vt:i4>
      </vt:variant>
      <vt:variant>
        <vt:lpwstr>https://www.dol.gov/general/contact/contact-phone-call-center</vt:lpwstr>
      </vt:variant>
      <vt:variant>
        <vt:lpwstr/>
      </vt:variant>
      <vt:variant>
        <vt:i4>3014715</vt:i4>
      </vt:variant>
      <vt:variant>
        <vt:i4>87</vt:i4>
      </vt:variant>
      <vt:variant>
        <vt:i4>0</vt:i4>
      </vt:variant>
      <vt:variant>
        <vt:i4>5</vt:i4>
      </vt:variant>
      <vt:variant>
        <vt:lpwstr>https://www.theindependencecenter.org/</vt:lpwstr>
      </vt:variant>
      <vt:variant>
        <vt:lpwstr/>
      </vt:variant>
      <vt:variant>
        <vt:i4>5242958</vt:i4>
      </vt:variant>
      <vt:variant>
        <vt:i4>84</vt:i4>
      </vt:variant>
      <vt:variant>
        <vt:i4>0</vt:i4>
      </vt:variant>
      <vt:variant>
        <vt:i4>5</vt:i4>
      </vt:variant>
      <vt:variant>
        <vt:lpwstr>https://www.latinojustice.org/en</vt:lpwstr>
      </vt:variant>
      <vt:variant>
        <vt:lpwstr/>
      </vt:variant>
      <vt:variant>
        <vt:i4>3735679</vt:i4>
      </vt:variant>
      <vt:variant>
        <vt:i4>81</vt:i4>
      </vt:variant>
      <vt:variant>
        <vt:i4>0</vt:i4>
      </vt:variant>
      <vt:variant>
        <vt:i4>5</vt:i4>
      </vt:variant>
      <vt:variant>
        <vt:lpwstr>https://www.discovermygoodwill.org/</vt:lpwstr>
      </vt:variant>
      <vt:variant>
        <vt:lpwstr/>
      </vt:variant>
      <vt:variant>
        <vt:i4>6291570</vt:i4>
      </vt:variant>
      <vt:variant>
        <vt:i4>78</vt:i4>
      </vt:variant>
      <vt:variant>
        <vt:i4>0</vt:i4>
      </vt:variant>
      <vt:variant>
        <vt:i4>5</vt:i4>
      </vt:variant>
      <vt:variant>
        <vt:lpwstr>https://cdle.colorado.gov/unemployment</vt:lpwstr>
      </vt:variant>
      <vt:variant>
        <vt:lpwstr/>
      </vt:variant>
      <vt:variant>
        <vt:i4>917519</vt:i4>
      </vt:variant>
      <vt:variant>
        <vt:i4>75</vt:i4>
      </vt:variant>
      <vt:variant>
        <vt:i4>0</vt:i4>
      </vt:variant>
      <vt:variant>
        <vt:i4>5</vt:i4>
      </vt:variant>
      <vt:variant>
        <vt:lpwstr>https://www.abetterbalance.org/get-help/</vt:lpwstr>
      </vt:variant>
      <vt:variant>
        <vt:lpwstr/>
      </vt:variant>
      <vt:variant>
        <vt:i4>5373956</vt:i4>
      </vt:variant>
      <vt:variant>
        <vt:i4>72</vt:i4>
      </vt:variant>
      <vt:variant>
        <vt:i4>0</vt:i4>
      </vt:variant>
      <vt:variant>
        <vt:i4>5</vt:i4>
      </vt:variant>
      <vt:variant>
        <vt:lpwstr>http://coloradoseniorhelp.com/transportation</vt:lpwstr>
      </vt:variant>
      <vt:variant>
        <vt:lpwstr/>
      </vt:variant>
      <vt:variant>
        <vt:i4>7929932</vt:i4>
      </vt:variant>
      <vt:variant>
        <vt:i4>69</vt:i4>
      </vt:variant>
      <vt:variant>
        <vt:i4>0</vt:i4>
      </vt:variant>
      <vt:variant>
        <vt:i4>5</vt:i4>
      </vt:variant>
      <vt:variant>
        <vt:lpwstr>mailto:info@silverkey.org</vt:lpwstr>
      </vt:variant>
      <vt:variant>
        <vt:lpwstr/>
      </vt:variant>
      <vt:variant>
        <vt:i4>2031701</vt:i4>
      </vt:variant>
      <vt:variant>
        <vt:i4>66</vt:i4>
      </vt:variant>
      <vt:variant>
        <vt:i4>0</vt:i4>
      </vt:variant>
      <vt:variant>
        <vt:i4>5</vt:i4>
      </vt:variant>
      <vt:variant>
        <vt:lpwstr>https://www.silverkey.org/services/reserve-ride/</vt:lpwstr>
      </vt:variant>
      <vt:variant>
        <vt:lpwstr/>
      </vt:variant>
      <vt:variant>
        <vt:i4>7274532</vt:i4>
      </vt:variant>
      <vt:variant>
        <vt:i4>63</vt:i4>
      </vt:variant>
      <vt:variant>
        <vt:i4>0</vt:i4>
      </vt:variant>
      <vt:variant>
        <vt:i4>5</vt:i4>
      </vt:variant>
      <vt:variant>
        <vt:lpwstr>https://gointelliride.com/colorado/</vt:lpwstr>
      </vt:variant>
      <vt:variant>
        <vt:lpwstr/>
      </vt:variant>
      <vt:variant>
        <vt:i4>1769482</vt:i4>
      </vt:variant>
      <vt:variant>
        <vt:i4>60</vt:i4>
      </vt:variant>
      <vt:variant>
        <vt:i4>0</vt:i4>
      </vt:variant>
      <vt:variant>
        <vt:i4>5</vt:i4>
      </vt:variant>
      <vt:variant>
        <vt:lpwstr>https://mercysgatecs.org/</vt:lpwstr>
      </vt:variant>
      <vt:variant>
        <vt:lpwstr/>
      </vt:variant>
      <vt:variant>
        <vt:i4>1835083</vt:i4>
      </vt:variant>
      <vt:variant>
        <vt:i4>57</vt:i4>
      </vt:variant>
      <vt:variant>
        <vt:i4>0</vt:i4>
      </vt:variant>
      <vt:variant>
        <vt:i4>5</vt:i4>
      </vt:variant>
      <vt:variant>
        <vt:lpwstr>https://mercysgatecs.org/accessing-services/direct-services/</vt:lpwstr>
      </vt:variant>
      <vt:variant>
        <vt:lpwstr/>
      </vt:variant>
      <vt:variant>
        <vt:i4>7340131</vt:i4>
      </vt:variant>
      <vt:variant>
        <vt:i4>54</vt:i4>
      </vt:variant>
      <vt:variant>
        <vt:i4>0</vt:i4>
      </vt:variant>
      <vt:variant>
        <vt:i4>5</vt:i4>
      </vt:variant>
      <vt:variant>
        <vt:lpwstr>https://www.colorado.gov/pacific/cdhs/leap</vt:lpwstr>
      </vt:variant>
      <vt:variant>
        <vt:lpwstr/>
      </vt:variant>
      <vt:variant>
        <vt:i4>5046366</vt:i4>
      </vt:variant>
      <vt:variant>
        <vt:i4>51</vt:i4>
      </vt:variant>
      <vt:variant>
        <vt:i4>0</vt:i4>
      </vt:variant>
      <vt:variant>
        <vt:i4>5</vt:i4>
      </vt:variant>
      <vt:variant>
        <vt:lpwstr>https://www.energyoutreach.org/programs-for-individuals/bill-payment-assistance/</vt:lpwstr>
      </vt:variant>
      <vt:variant>
        <vt:lpwstr/>
      </vt:variant>
      <vt:variant>
        <vt:i4>6881343</vt:i4>
      </vt:variant>
      <vt:variant>
        <vt:i4>48</vt:i4>
      </vt:variant>
      <vt:variant>
        <vt:i4>0</vt:i4>
      </vt:variant>
      <vt:variant>
        <vt:i4>5</vt:i4>
      </vt:variant>
      <vt:variant>
        <vt:lpwstr>https://projectcopecs.org/</vt:lpwstr>
      </vt:variant>
      <vt:variant>
        <vt:lpwstr/>
      </vt:variant>
      <vt:variant>
        <vt:i4>3538984</vt:i4>
      </vt:variant>
      <vt:variant>
        <vt:i4>45</vt:i4>
      </vt:variant>
      <vt:variant>
        <vt:i4>0</vt:i4>
      </vt:variant>
      <vt:variant>
        <vt:i4>5</vt:i4>
      </vt:variant>
      <vt:variant>
        <vt:lpwstr>https://www.ccharitiescc.org/family-services/family-connections-2/</vt:lpwstr>
      </vt:variant>
      <vt:variant>
        <vt:lpwstr/>
      </vt:variant>
      <vt:variant>
        <vt:i4>4325463</vt:i4>
      </vt:variant>
      <vt:variant>
        <vt:i4>42</vt:i4>
      </vt:variant>
      <vt:variant>
        <vt:i4>0</vt:i4>
      </vt:variant>
      <vt:variant>
        <vt:i4>5</vt:i4>
      </vt:variant>
      <vt:variant>
        <vt:lpwstr>https://www.silverkey.org/services/senior-assistance/food-pantry/</vt:lpwstr>
      </vt:variant>
      <vt:variant>
        <vt:lpwstr/>
      </vt:variant>
      <vt:variant>
        <vt:i4>5505103</vt:i4>
      </vt:variant>
      <vt:variant>
        <vt:i4>39</vt:i4>
      </vt:variant>
      <vt:variant>
        <vt:i4>0</vt:i4>
      </vt:variant>
      <vt:variant>
        <vt:i4>5</vt:i4>
      </vt:variant>
      <vt:variant>
        <vt:lpwstr>https://www.ppunitedway.org/</vt:lpwstr>
      </vt:variant>
      <vt:variant>
        <vt:lpwstr/>
      </vt:variant>
      <vt:variant>
        <vt:i4>2293866</vt:i4>
      </vt:variant>
      <vt:variant>
        <vt:i4>36</vt:i4>
      </vt:variant>
      <vt:variant>
        <vt:i4>0</vt:i4>
      </vt:variant>
      <vt:variant>
        <vt:i4>5</vt:i4>
      </vt:variant>
      <vt:variant>
        <vt:lpwstr>https://mercysgatecs.org/accessing-services/food-pantry-2/</vt:lpwstr>
      </vt:variant>
      <vt:variant>
        <vt:lpwstr/>
      </vt:variant>
      <vt:variant>
        <vt:i4>1769566</vt:i4>
      </vt:variant>
      <vt:variant>
        <vt:i4>33</vt:i4>
      </vt:variant>
      <vt:variant>
        <vt:i4>0</vt:i4>
      </vt:variant>
      <vt:variant>
        <vt:i4>5</vt:i4>
      </vt:variant>
      <vt:variant>
        <vt:lpwstr>http://www.coloradospringsfoodrescue.org/nocost-groceries</vt:lpwstr>
      </vt:variant>
      <vt:variant>
        <vt:lpwstr/>
      </vt:variant>
      <vt:variant>
        <vt:i4>8192033</vt:i4>
      </vt:variant>
      <vt:variant>
        <vt:i4>30</vt:i4>
      </vt:variant>
      <vt:variant>
        <vt:i4>0</vt:i4>
      </vt:variant>
      <vt:variant>
        <vt:i4>5</vt:i4>
      </vt:variant>
      <vt:variant>
        <vt:lpwstr>https://www.ccharitiescc.org/emergency-essential-services/</vt:lpwstr>
      </vt:variant>
      <vt:variant>
        <vt:lpwstr/>
      </vt:variant>
      <vt:variant>
        <vt:i4>1704014</vt:i4>
      </vt:variant>
      <vt:variant>
        <vt:i4>27</vt:i4>
      </vt:variant>
      <vt:variant>
        <vt:i4>0</vt:i4>
      </vt:variant>
      <vt:variant>
        <vt:i4>5</vt:i4>
      </vt:variant>
      <vt:variant>
        <vt:lpwstr>http://bit.ly/COSSchoolMeals</vt:lpwstr>
      </vt:variant>
      <vt:variant>
        <vt:lpwstr/>
      </vt:variant>
      <vt:variant>
        <vt:i4>2752571</vt:i4>
      </vt:variant>
      <vt:variant>
        <vt:i4>24</vt:i4>
      </vt:variant>
      <vt:variant>
        <vt:i4>0</vt:i4>
      </vt:variant>
      <vt:variant>
        <vt:i4>5</vt:i4>
      </vt:variant>
      <vt:variant>
        <vt:lpwstr>https://careandshare.org/FindFood/</vt:lpwstr>
      </vt:variant>
      <vt:variant>
        <vt:lpwstr/>
      </vt:variant>
      <vt:variant>
        <vt:i4>7536682</vt:i4>
      </vt:variant>
      <vt:variant>
        <vt:i4>21</vt:i4>
      </vt:variant>
      <vt:variant>
        <vt:i4>0</vt:i4>
      </vt:variant>
      <vt:variant>
        <vt:i4>5</vt:i4>
      </vt:variant>
      <vt:variant>
        <vt:lpwstr>https://unitedwaydenver.org/childcarereferrals/</vt:lpwstr>
      </vt:variant>
      <vt:variant>
        <vt:lpwstr/>
      </vt:variant>
      <vt:variant>
        <vt:i4>7798897</vt:i4>
      </vt:variant>
      <vt:variant>
        <vt:i4>18</vt:i4>
      </vt:variant>
      <vt:variant>
        <vt:i4>0</vt:i4>
      </vt:variant>
      <vt:variant>
        <vt:i4>5</vt:i4>
      </vt:variant>
      <vt:variant>
        <vt:lpwstr>http://www.cde.state.co.us/cpp</vt:lpwstr>
      </vt:variant>
      <vt:variant>
        <vt:lpwstr/>
      </vt:variant>
      <vt:variant>
        <vt:i4>1048696</vt:i4>
      </vt:variant>
      <vt:variant>
        <vt:i4>15</vt:i4>
      </vt:variant>
      <vt:variant>
        <vt:i4>0</vt:i4>
      </vt:variant>
      <vt:variant>
        <vt:i4>5</vt:i4>
      </vt:variant>
      <vt:variant>
        <vt:lpwstr>http://coloradoofficeofearlychildhood.force.com/oec/OEC_Families?p=Family&amp;s=Colorado-Child-Care-Assistance-Program&amp;lang=en</vt:lpwstr>
      </vt:variant>
      <vt:variant>
        <vt:lpwstr/>
      </vt:variant>
      <vt:variant>
        <vt:i4>917504</vt:i4>
      </vt:variant>
      <vt:variant>
        <vt:i4>12</vt:i4>
      </vt:variant>
      <vt:variant>
        <vt:i4>0</vt:i4>
      </vt:variant>
      <vt:variant>
        <vt:i4>5</vt:i4>
      </vt:variant>
      <vt:variant>
        <vt:lpwstr>https://www.springsrescuemission.org/winter-homeless-shelter/</vt:lpwstr>
      </vt:variant>
      <vt:variant>
        <vt:lpwstr/>
      </vt:variant>
      <vt:variant>
        <vt:i4>5177412</vt:i4>
      </vt:variant>
      <vt:variant>
        <vt:i4>9</vt:i4>
      </vt:variant>
      <vt:variant>
        <vt:i4>0</vt:i4>
      </vt:variant>
      <vt:variant>
        <vt:i4>5</vt:i4>
      </vt:variant>
      <vt:variant>
        <vt:lpwstr>https://coloradosprings.salvationarmy.org/colorado_springs_corps/provide-shelter/</vt:lpwstr>
      </vt:variant>
      <vt:variant>
        <vt:lpwstr/>
      </vt:variant>
      <vt:variant>
        <vt:i4>8192044</vt:i4>
      </vt:variant>
      <vt:variant>
        <vt:i4>6</vt:i4>
      </vt:variant>
      <vt:variant>
        <vt:i4>0</vt:i4>
      </vt:variant>
      <vt:variant>
        <vt:i4>5</vt:i4>
      </vt:variant>
      <vt:variant>
        <vt:lpwstr>https://partnersinhousing.org/</vt:lpwstr>
      </vt:variant>
      <vt:variant>
        <vt:lpwstr/>
      </vt:variant>
      <vt:variant>
        <vt:i4>5308496</vt:i4>
      </vt:variant>
      <vt:variant>
        <vt:i4>3</vt:i4>
      </vt:variant>
      <vt:variant>
        <vt:i4>0</vt:i4>
      </vt:variant>
      <vt:variant>
        <vt:i4>5</vt:i4>
      </vt:variant>
      <vt:variant>
        <vt:lpwstr>https://familypromise.org/the-latest/affiliate-news/family-promise-of-colorado-springs-opens-new-shelter/</vt:lpwstr>
      </vt:variant>
      <vt:variant>
        <vt:lpwstr/>
      </vt:variant>
      <vt:variant>
        <vt:i4>1704006</vt:i4>
      </vt:variant>
      <vt:variant>
        <vt:i4>0</vt:i4>
      </vt:variant>
      <vt:variant>
        <vt:i4>0</vt:i4>
      </vt:variant>
      <vt:variant>
        <vt:i4>5</vt:i4>
      </vt:variant>
      <vt:variant>
        <vt:lpwstr>https://greccio.org/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2020-11-12T23:51:00Z</dcterms:created>
  <dcterms:modified xsi:type="dcterms:W3CDTF">2020-11-13T23:13:00Z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